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595.559998pt;height:842.039978pt;mso-position-horizontal-relative:page;mso-position-vertical-relative:page;z-index:-3635" type="#_x0000_t75">
            <v:imagedata r:id="rId5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41" w:lineRule="exact"/>
        <w:ind w:left="100" w:right="-77"/>
        <w:jc w:val="left"/>
        <w:tabs>
          <w:tab w:pos="7460" w:val="left"/>
        </w:tabs>
        <w:rPr>
          <w:rFonts w:ascii="Arial" w:hAnsi="Arial" w:cs="Arial" w:eastAsia="Arial"/>
          <w:sz w:val="96"/>
          <w:szCs w:val="96"/>
        </w:rPr>
      </w:pPr>
      <w:rPr/>
      <w:r>
        <w:rPr>
          <w:rFonts w:ascii="Arial" w:hAnsi="Arial" w:cs="Arial" w:eastAsia="Arial"/>
          <w:sz w:val="96"/>
          <w:szCs w:val="96"/>
          <w:color w:val="FFFFFF"/>
          <w:spacing w:val="0"/>
          <w:w w:val="100"/>
          <w:b/>
          <w:bCs/>
        </w:rPr>
        <w:t>Pharmaceutical</w:t>
        <w:tab/>
      </w:r>
      <w:r>
        <w:rPr>
          <w:rFonts w:ascii="Arial" w:hAnsi="Arial" w:cs="Arial" w:eastAsia="Arial"/>
          <w:sz w:val="96"/>
          <w:szCs w:val="96"/>
          <w:color w:val="FFFFFF"/>
          <w:spacing w:val="0"/>
          <w:w w:val="100"/>
          <w:b/>
          <w:bCs/>
        </w:rPr>
        <w:t>Needs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</w:rPr>
      </w:r>
    </w:p>
    <w:p>
      <w:pPr>
        <w:spacing w:before="2" w:after="0" w:line="240" w:lineRule="auto"/>
        <w:ind w:left="100" w:right="-20"/>
        <w:jc w:val="left"/>
        <w:tabs>
          <w:tab w:pos="6020" w:val="left"/>
        </w:tabs>
        <w:rPr>
          <w:rFonts w:ascii="Arial" w:hAnsi="Arial" w:cs="Arial" w:eastAsia="Arial"/>
          <w:sz w:val="96"/>
          <w:szCs w:val="96"/>
        </w:rPr>
      </w:pPr>
      <w:rPr/>
      <w:r>
        <w:rPr>
          <w:rFonts w:ascii="Arial" w:hAnsi="Arial" w:cs="Arial" w:eastAsia="Arial"/>
          <w:sz w:val="96"/>
          <w:szCs w:val="96"/>
          <w:color w:val="FFFFFF"/>
          <w:spacing w:val="0"/>
          <w:w w:val="100"/>
          <w:b/>
          <w:bCs/>
        </w:rPr>
        <w:t>Assessment</w:t>
        <w:tab/>
      </w:r>
      <w:r>
        <w:rPr>
          <w:rFonts w:ascii="Arial" w:hAnsi="Arial" w:cs="Arial" w:eastAsia="Arial"/>
          <w:sz w:val="96"/>
          <w:szCs w:val="96"/>
          <w:color w:val="FFFFFF"/>
          <w:spacing w:val="0"/>
          <w:w w:val="100"/>
          <w:b/>
          <w:bCs/>
        </w:rPr>
        <w:t>(PNA)</w:t>
      </w:r>
      <w:r>
        <w:rPr>
          <w:rFonts w:ascii="Arial" w:hAnsi="Arial" w:cs="Arial" w:eastAsia="Arial"/>
          <w:sz w:val="96"/>
          <w:szCs w:val="96"/>
          <w:color w:val="000000"/>
          <w:spacing w:val="0"/>
          <w:w w:val="100"/>
        </w:rPr>
      </w:r>
    </w:p>
    <w:p>
      <w:pPr>
        <w:spacing w:before="20" w:after="0" w:line="240" w:lineRule="auto"/>
        <w:ind w:left="100" w:right="-20"/>
        <w:jc w:val="left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  <w:b/>
          <w:bCs/>
        </w:rPr>
        <w:t>Wa</w:t>
      </w:r>
      <w:r>
        <w:rPr>
          <w:rFonts w:ascii="Arial" w:hAnsi="Arial" w:cs="Arial" w:eastAsia="Arial"/>
          <w:sz w:val="56"/>
          <w:szCs w:val="56"/>
          <w:color w:val="FFFFF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  <w:b/>
          <w:bCs/>
        </w:rPr>
        <w:t>wic</w:t>
      </w:r>
      <w:r>
        <w:rPr>
          <w:rFonts w:ascii="Arial" w:hAnsi="Arial" w:cs="Arial" w:eastAsia="Arial"/>
          <w:sz w:val="56"/>
          <w:szCs w:val="56"/>
          <w:color w:val="FFFFFF"/>
          <w:spacing w:val="2"/>
          <w:w w:val="100"/>
          <w:b/>
          <w:bCs/>
        </w:rPr>
        <w:t>k</w:t>
      </w:r>
      <w:r>
        <w:rPr>
          <w:rFonts w:ascii="Arial" w:hAnsi="Arial" w:cs="Arial" w:eastAsia="Arial"/>
          <w:sz w:val="56"/>
          <w:szCs w:val="56"/>
          <w:color w:val="FFFFFF"/>
          <w:spacing w:val="0"/>
          <w:w w:val="100"/>
          <w:b/>
          <w:bCs/>
        </w:rPr>
        <w:t>shire</w:t>
      </w:r>
      <w:r>
        <w:rPr>
          <w:rFonts w:ascii="Arial" w:hAnsi="Arial" w:cs="Arial" w:eastAsia="Arial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860" w:right="60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1" w:lineRule="exact"/>
        <w:ind w:left="1080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004688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48"/>
          <w:szCs w:val="48"/>
          <w:color w:val="00468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48"/>
          <w:szCs w:val="48"/>
          <w:color w:val="004688"/>
          <w:spacing w:val="0"/>
          <w:w w:val="100"/>
          <w:position w:val="-1"/>
        </w:rPr>
        <w:t>roduction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80" w:right="1246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cksh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&amp;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hope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pha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areas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ard</w:t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8" w:lineRule="auto"/>
        <w:ind w:left="1080" w:right="151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pro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dressed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acc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cal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8" w:lineRule="auto"/>
        <w:ind w:left="1080" w:right="1207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q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ement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3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cume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’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pth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ds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utic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7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k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need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6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cons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ati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</w:p>
    <w:p>
      <w:pPr>
        <w:spacing w:before="0" w:after="0" w:line="248" w:lineRule="exact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x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ces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v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ar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ac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headerReference w:type="default" r:id="rId6"/>
          <w:footerReference w:type="default" r:id="rId7"/>
          <w:pgSz w:w="11920" w:h="1686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left="108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NDIX</w:t>
      </w:r>
      <w:r>
        <w:rPr>
          <w:rFonts w:ascii="Arial" w:hAnsi="Arial" w:cs="Arial" w:eastAsia="Arial"/>
          <w:sz w:val="32"/>
          <w:szCs w:val="32"/>
          <w:color w:val="004688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  <w:position w:val="-1"/>
        </w:rPr>
        <w:t>x</w:t>
      </w:r>
      <w:r>
        <w:rPr>
          <w:rFonts w:ascii="Arial" w:hAnsi="Arial" w:cs="Arial" w:eastAsia="Arial"/>
          <w:sz w:val="32"/>
          <w:szCs w:val="32"/>
          <w:color w:val="004688"/>
          <w:spacing w:val="-1"/>
          <w:w w:val="100"/>
          <w:position w:val="-1"/>
        </w:rPr>
        <w:t>x</w:t>
      </w:r>
      <w:r>
        <w:rPr>
          <w:rFonts w:ascii="Arial" w:hAnsi="Arial" w:cs="Arial" w:eastAsia="Arial"/>
          <w:sz w:val="32"/>
          <w:szCs w:val="32"/>
          <w:color w:val="004688"/>
          <w:spacing w:val="-1"/>
          <w:w w:val="100"/>
          <w:position w:val="-1"/>
        </w:rPr>
        <w:t>x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32"/>
          <w:szCs w:val="32"/>
          <w:color w:val="004688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Pat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ent</w:t>
      </w:r>
      <w:r>
        <w:rPr>
          <w:rFonts w:ascii="Arial" w:hAnsi="Arial" w:cs="Arial" w:eastAsia="Arial"/>
          <w:sz w:val="32"/>
          <w:szCs w:val="32"/>
          <w:color w:val="004688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urv</w:t>
      </w:r>
      <w:r>
        <w:rPr>
          <w:rFonts w:ascii="Arial" w:hAnsi="Arial" w:cs="Arial" w:eastAsia="Arial"/>
          <w:sz w:val="32"/>
          <w:szCs w:val="32"/>
          <w:color w:val="004688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32"/>
          <w:szCs w:val="32"/>
          <w:color w:val="004688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Q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ue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onna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32"/>
          <w:szCs w:val="32"/>
          <w:color w:val="004688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–</w:t>
      </w:r>
      <w:r>
        <w:rPr>
          <w:rFonts w:ascii="Arial" w:hAnsi="Arial" w:cs="Arial" w:eastAsia="Arial"/>
          <w:sz w:val="32"/>
          <w:szCs w:val="32"/>
          <w:color w:val="00468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per</w:t>
      </w:r>
      <w:r>
        <w:rPr>
          <w:rFonts w:ascii="Arial" w:hAnsi="Arial" w:cs="Arial" w:eastAsia="Arial"/>
          <w:sz w:val="32"/>
          <w:szCs w:val="32"/>
          <w:color w:val="004688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co</w:t>
      </w:r>
      <w:r>
        <w:rPr>
          <w:rFonts w:ascii="Arial" w:hAnsi="Arial" w:cs="Arial" w:eastAsia="Arial"/>
          <w:sz w:val="32"/>
          <w:szCs w:val="32"/>
          <w:color w:val="004688"/>
          <w:spacing w:val="3"/>
          <w:w w:val="100"/>
          <w:position w:val="-1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8.145194pt;height:424.44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5.753146pt;height:609.61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headerReference w:type="default" r:id="rId9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pt;margin-top:88.919975pt;width:486.484924pt;height:678.938849pt;mso-position-horizontal-relative:page;mso-position-vertical-relative:page;z-index:-3634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8" w:after="0" w:line="220" w:lineRule="exact"/>
                    <w:jc w:val="left"/>
                    <w:rPr>
                      <w:sz w:val="22"/>
                      <w:szCs w:val="22"/>
                    </w:rPr>
                  </w:pPr>
                  <w:rPr/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c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1.357134pt;height:671.782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321" w:header="494" w:top="1380" w:bottom="520" w:left="0" w:right="0"/>
          <w:footerReference w:type="default" r:id="rId11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385489pt;height:662.47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8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321" w:top="1380" w:bottom="520" w:left="0" w:right="0"/>
          <w:pgSz w:w="11920" w:h="1686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582477pt;height:605.53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footer="1114" w:header="494" w:top="1380" w:bottom="1300" w:left="0" w:right="0"/>
          <w:footerReference w:type="default" r:id="rId14"/>
          <w:pgSz w:w="11920" w:h="1686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2.728035pt;height:653.940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2.728035pt;height:653.94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pict>
          <v:shape style="position:absolute;margin-left:54pt;margin-top:88.96817pt;width:486.35562pt;height:665.034469pt;mso-position-horizontal-relative:page;mso-position-vertical-relative:page;z-index:-3633" type="#_x0000_t75">
            <v:imagedata r:id="rId18" o:title=""/>
          </v:shape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455296pt;height:626.887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362798pt;height:477.42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9.399206pt;height:543.12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auto"/>
        <w:ind w:left="108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P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NDIX</w:t>
      </w:r>
      <w:r>
        <w:rPr>
          <w:rFonts w:ascii="Arial" w:hAnsi="Arial" w:cs="Arial" w:eastAsia="Arial"/>
          <w:sz w:val="32"/>
          <w:szCs w:val="32"/>
          <w:color w:val="004688"/>
          <w:spacing w:val="-1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</w:rPr>
        <w:t>x</w:t>
      </w:r>
      <w:r>
        <w:rPr>
          <w:rFonts w:ascii="Arial" w:hAnsi="Arial" w:cs="Arial" w:eastAsia="Arial"/>
          <w:sz w:val="32"/>
          <w:szCs w:val="32"/>
          <w:color w:val="004688"/>
          <w:spacing w:val="-1"/>
          <w:w w:val="100"/>
        </w:rPr>
        <w:t>x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x:</w:t>
      </w:r>
      <w:r>
        <w:rPr>
          <w:rFonts w:ascii="Arial" w:hAnsi="Arial" w:cs="Arial" w:eastAsia="Arial"/>
          <w:sz w:val="32"/>
          <w:szCs w:val="32"/>
          <w:color w:val="004688"/>
          <w:spacing w:val="-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Pat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ent</w:t>
      </w:r>
      <w:r>
        <w:rPr>
          <w:rFonts w:ascii="Arial" w:hAnsi="Arial" w:cs="Arial" w:eastAsia="Arial"/>
          <w:sz w:val="32"/>
          <w:szCs w:val="32"/>
          <w:color w:val="004688"/>
          <w:spacing w:val="-1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urv</w:t>
      </w:r>
      <w:r>
        <w:rPr>
          <w:rFonts w:ascii="Arial" w:hAnsi="Arial" w:cs="Arial" w:eastAsia="Arial"/>
          <w:sz w:val="32"/>
          <w:szCs w:val="32"/>
          <w:color w:val="004688"/>
          <w:spacing w:val="3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y</w:t>
      </w:r>
      <w:r>
        <w:rPr>
          <w:rFonts w:ascii="Arial" w:hAnsi="Arial" w:cs="Arial" w:eastAsia="Arial"/>
          <w:sz w:val="32"/>
          <w:szCs w:val="32"/>
          <w:color w:val="004688"/>
          <w:spacing w:val="-1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eport</w:t>
      </w:r>
      <w:r>
        <w:rPr>
          <w:rFonts w:ascii="Arial" w:hAnsi="Arial" w:cs="Arial" w:eastAsia="Arial"/>
          <w:sz w:val="32"/>
          <w:szCs w:val="32"/>
          <w:color w:val="004688"/>
          <w:spacing w:val="-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–</w:t>
      </w:r>
      <w:r>
        <w:rPr>
          <w:rFonts w:ascii="Arial" w:hAnsi="Arial" w:cs="Arial" w:eastAsia="Arial"/>
          <w:sz w:val="32"/>
          <w:szCs w:val="32"/>
          <w:color w:val="004688"/>
          <w:spacing w:val="-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W</w:t>
      </w:r>
      <w:r>
        <w:rPr>
          <w:rFonts w:ascii="Arial" w:hAnsi="Arial" w:cs="Arial" w:eastAsia="Arial"/>
          <w:sz w:val="32"/>
          <w:szCs w:val="32"/>
          <w:color w:val="004688"/>
          <w:spacing w:val="2"/>
          <w:w w:val="100"/>
        </w:rPr>
        <w:t>a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004688"/>
          <w:spacing w:val="-3"/>
          <w:w w:val="100"/>
        </w:rPr>
        <w:t>w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k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h</w:t>
      </w:r>
      <w:r>
        <w:rPr>
          <w:rFonts w:ascii="Arial" w:hAnsi="Arial" w:cs="Arial" w:eastAsia="Arial"/>
          <w:sz w:val="32"/>
          <w:szCs w:val="32"/>
          <w:color w:val="004688"/>
          <w:spacing w:val="1"/>
          <w:w w:val="100"/>
        </w:rPr>
        <w:t>i</w:t>
      </w:r>
      <w:r>
        <w:rPr>
          <w:rFonts w:ascii="Arial" w:hAnsi="Arial" w:cs="Arial" w:eastAsia="Arial"/>
          <w:sz w:val="32"/>
          <w:szCs w:val="32"/>
          <w:color w:val="004688"/>
          <w:spacing w:val="0"/>
          <w:w w:val="100"/>
        </w:rPr>
        <w:t>re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.0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tro</w:t>
      </w:r>
      <w:r>
        <w:rPr>
          <w:rFonts w:ascii="Arial" w:hAnsi="Arial" w:cs="Arial" w:eastAsia="Arial"/>
          <w:sz w:val="24"/>
          <w:szCs w:val="24"/>
          <w:color w:val="004688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cti</w:t>
      </w:r>
      <w:r>
        <w:rPr>
          <w:rFonts w:ascii="Arial" w:hAnsi="Arial" w:cs="Arial" w:eastAsia="Arial"/>
          <w:sz w:val="24"/>
          <w:szCs w:val="24"/>
          <w:color w:val="004688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1" w:lineRule="auto"/>
        <w:ind w:left="1080" w:right="15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th</w:t>
      </w:r>
      <w:r>
        <w:rPr>
          <w:rFonts w:ascii="Arial" w:hAnsi="Arial" w:cs="Arial" w:eastAsia="Arial"/>
          <w:sz w:val="13"/>
          <w:szCs w:val="13"/>
          <w:spacing w:val="16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4</w:t>
      </w:r>
      <w:r>
        <w:rPr>
          <w:rFonts w:ascii="Arial" w:hAnsi="Arial" w:cs="Arial" w:eastAsia="Arial"/>
          <w:sz w:val="13"/>
          <w:szCs w:val="13"/>
          <w:spacing w:val="2"/>
          <w:w w:val="100"/>
          <w:position w:val="1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h</w:t>
      </w:r>
      <w:r>
        <w:rPr>
          <w:rFonts w:ascii="Arial" w:hAnsi="Arial" w:cs="Arial" w:eastAsia="Arial"/>
          <w:sz w:val="13"/>
          <w:szCs w:val="13"/>
          <w:spacing w:val="15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7,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as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were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2" w:lineRule="exact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5" w:lineRule="exact"/>
        <w:ind w:left="1440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Symbol" w:hAnsi="Symbol" w:cs="Symbol" w:eastAsia="Symbol"/>
          <w:sz w:val="20"/>
          <w:szCs w:val="20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were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return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318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d,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sur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.0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-1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004688"/>
          <w:spacing w:val="-3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4688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Fin</w:t>
      </w:r>
      <w:r>
        <w:rPr>
          <w:rFonts w:ascii="Arial" w:hAnsi="Arial" w:cs="Arial" w:eastAsia="Arial"/>
          <w:sz w:val="24"/>
          <w:szCs w:val="24"/>
          <w:color w:val="004688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004688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004688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24"/>
          <w:szCs w:val="24"/>
          <w:color w:val="002F8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2F8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-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2F86"/>
          <w:spacing w:val="2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24"/>
          <w:szCs w:val="24"/>
          <w:color w:val="002F8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color w:val="002F86"/>
          <w:spacing w:val="2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left="1080" w:right="126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80.5pt;margin-top:32.619892pt;width:434.564pt;height:538.1pt;mso-position-horizontal-relative:page;mso-position-vertical-relative:paragraph;z-index:-3632" coordorigin="1610,652" coordsize="8691,10762">
            <v:group style="position:absolute;left:1620;top:663;width:8671;height:10741" coordorigin="1620,663" coordsize="8671,10741">
              <v:shape style="position:absolute;left:1620;top:663;width:8671;height:10741" coordorigin="1620,663" coordsize="8671,10741" path="m1620,11404l10291,11404,10291,663,1620,663,1620,11404e" filled="t" fillcolor="#FFFF00" stroked="f">
                <v:path arrowok="t"/>
                <v:fill/>
              </v:shape>
            </v:group>
            <v:group style="position:absolute;left:1620;top:662;width:8640;height:10699" coordorigin="1620,662" coordsize="8640,10699">
              <v:shape style="position:absolute;left:1620;top:662;width:8640;height:10699" coordorigin="1620,662" coordsize="8640,10699" path="m1620,11362l10260,11362,10260,662,1620,662,1620,11362e" filled="t" fillcolor="#FFFFFF" stroked="f">
                <v:path arrowok="t"/>
                <v:fill/>
              </v:shape>
            </v:group>
            <v:group style="position:absolute;left:4601;top:1339;width:5438;height:9802" coordorigin="4601,1339" coordsize="5438,9802">
              <v:shape style="position:absolute;left:4601;top:1339;width:5438;height:9802" coordorigin="4601,1339" coordsize="5438,9802" path="m4601,11141l10039,11141,10039,1339,4601,1339,4601,11141e" filled="t" fillcolor="#FFFFFF" stroked="f">
                <v:path arrowok="t"/>
                <v:fill/>
              </v:shape>
            </v:group>
            <v:group style="position:absolute;left:4601;top:1385;width:4620;height:180" coordorigin="4601,1385" coordsize="4620,180">
              <v:shape style="position:absolute;left:4601;top:1385;width:4620;height:180" coordorigin="4601,1385" coordsize="4620,180" path="m9221,1385l4601,1385,4601,1565,9221,1565,9221,1385e" filled="t" fillcolor="#005EB8" stroked="f">
                <v:path arrowok="t"/>
                <v:fill/>
              </v:shape>
            </v:group>
            <v:group style="position:absolute;left:4601;top:1656;width:4291;height:182" coordorigin="4601,1656" coordsize="4291,182">
              <v:shape style="position:absolute;left:4601;top:1656;width:4291;height:182" coordorigin="4601,1656" coordsize="4291,182" path="m8892,1656l4601,1656,4601,1838,8892,1838,8892,1656e" filled="t" fillcolor="#005EB8" stroked="f">
                <v:path arrowok="t"/>
                <v:fill/>
              </v:shape>
            </v:group>
            <v:group style="position:absolute;left:4601;top:1930;width:1870;height:180" coordorigin="4601,1930" coordsize="1870,180">
              <v:shape style="position:absolute;left:4601;top:1930;width:1870;height:180" coordorigin="4601,1930" coordsize="1870,180" path="m6470,1930l4601,1930,4601,2110,6470,2110,6470,1930e" filled="t" fillcolor="#005EB8" stroked="f">
                <v:path arrowok="t"/>
                <v:fill/>
              </v:shape>
            </v:group>
            <v:group style="position:absolute;left:4601;top:2201;width:1759;height:182" coordorigin="4601,2201" coordsize="1759,182">
              <v:shape style="position:absolute;left:4601;top:2201;width:1759;height:182" coordorigin="4601,2201" coordsize="1759,182" path="m6360,2201l4601,2201,4601,2383,6360,2383,6360,2201e" filled="t" fillcolor="#005EB8" stroked="f">
                <v:path arrowok="t"/>
                <v:fill/>
              </v:shape>
            </v:group>
            <v:group style="position:absolute;left:4601;top:2472;width:1759;height:182" coordorigin="4601,2472" coordsize="1759,182">
              <v:shape style="position:absolute;left:4601;top:2472;width:1759;height:182" coordorigin="4601,2472" coordsize="1759,182" path="m6360,2472l4601,2472,4601,2654,6360,2654,6360,2472e" filled="t" fillcolor="#005EB8" stroked="f">
                <v:path arrowok="t"/>
                <v:fill/>
              </v:shape>
            </v:group>
            <v:group style="position:absolute;left:4601;top:2746;width:1430;height:182" coordorigin="4601,2746" coordsize="1430,182">
              <v:shape style="position:absolute;left:4601;top:2746;width:1430;height:182" coordorigin="4601,2746" coordsize="1430,182" path="m6031,2746l4601,2746,4601,2928,6031,2928,6031,2746e" filled="t" fillcolor="#005EB8" stroked="f">
                <v:path arrowok="t"/>
                <v:fill/>
              </v:shape>
            </v:group>
            <v:group style="position:absolute;left:4601;top:3017;width:1210;height:182" coordorigin="4601,3017" coordsize="1210,182">
              <v:shape style="position:absolute;left:4601;top:3017;width:1210;height:182" coordorigin="4601,3017" coordsize="1210,182" path="m5810,3017l4601,3017,4601,3199,5810,3199,5810,3017e" filled="t" fillcolor="#005EB8" stroked="f">
                <v:path arrowok="t"/>
                <v:fill/>
              </v:shape>
            </v:group>
            <v:group style="position:absolute;left:4601;top:3290;width:991;height:180" coordorigin="4601,3290" coordsize="991,180">
              <v:shape style="position:absolute;left:4601;top:3290;width:991;height:180" coordorigin="4601,3290" coordsize="991,180" path="m5592,3290l4601,3290,4601,3470,5592,3470,5592,3290e" filled="t" fillcolor="#005EB8" stroked="f">
                <v:path arrowok="t"/>
                <v:fill/>
              </v:shape>
            </v:group>
            <v:group style="position:absolute;left:4601;top:3562;width:991;height:182" coordorigin="4601,3562" coordsize="991,182">
              <v:shape style="position:absolute;left:4601;top:3562;width:991;height:182" coordorigin="4601,3562" coordsize="991,182" path="m5592,3562l4601,3562,4601,3744,5592,3744,5592,3562e" filled="t" fillcolor="#005EB8" stroked="f">
                <v:path arrowok="t"/>
                <v:fill/>
              </v:shape>
            </v:group>
            <v:group style="position:absolute;left:4601;top:3835;width:881;height:180" coordorigin="4601,3835" coordsize="881,180">
              <v:shape style="position:absolute;left:4601;top:3835;width:881;height:180" coordorigin="4601,3835" coordsize="881,180" path="m5482,3835l4601,3835,4601,4015,5482,4015,5482,3835e" filled="t" fillcolor="#005EB8" stroked="f">
                <v:path arrowok="t"/>
                <v:fill/>
              </v:shape>
            </v:group>
            <v:group style="position:absolute;left:4601;top:4106;width:770;height:182" coordorigin="4601,4106" coordsize="770,182">
              <v:shape style="position:absolute;left:4601;top:4106;width:770;height:182" coordorigin="4601,4106" coordsize="770,182" path="m5371,4106l4601,4106,4601,4289,5371,4289,5371,4106e" filled="t" fillcolor="#005EB8" stroked="f">
                <v:path arrowok="t"/>
                <v:fill/>
              </v:shape>
            </v:group>
            <v:group style="position:absolute;left:4601;top:4380;width:770;height:180" coordorigin="4601,4380" coordsize="770,180">
              <v:shape style="position:absolute;left:4601;top:4380;width:770;height:180" coordorigin="4601,4380" coordsize="770,180" path="m5371,4380l4601,4380,4601,4560,5371,4560,5371,4380e" filled="t" fillcolor="#005EB8" stroked="f">
                <v:path arrowok="t"/>
                <v:fill/>
              </v:shape>
            </v:group>
            <v:group style="position:absolute;left:4601;top:4651;width:770;height:182" coordorigin="4601,4651" coordsize="770,182">
              <v:shape style="position:absolute;left:4601;top:4651;width:770;height:182" coordorigin="4601,4651" coordsize="770,182" path="m5371,4651l4601,4651,4601,4834,5371,4834,5371,4651e" filled="t" fillcolor="#005EB8" stroked="f">
                <v:path arrowok="t"/>
                <v:fill/>
              </v:shape>
            </v:group>
            <v:group style="position:absolute;left:4601;top:4925;width:660;height:180" coordorigin="4601,4925" coordsize="660,180">
              <v:shape style="position:absolute;left:4601;top:4925;width:660;height:180" coordorigin="4601,4925" coordsize="660,180" path="m5261,4925l4601,4925,4601,5105,5261,5105,5261,4925e" filled="t" fillcolor="#005EB8" stroked="f">
                <v:path arrowok="t"/>
                <v:fill/>
              </v:shape>
            </v:group>
            <v:group style="position:absolute;left:4601;top:5196;width:660;height:182" coordorigin="4601,5196" coordsize="660,182">
              <v:shape style="position:absolute;left:4601;top:5196;width:660;height:182" coordorigin="4601,5196" coordsize="660,182" path="m5261,5196l4601,5196,4601,5378,5261,5378,5261,5196e" filled="t" fillcolor="#005EB8" stroked="f">
                <v:path arrowok="t"/>
                <v:fill/>
              </v:shape>
            </v:group>
            <v:group style="position:absolute;left:4601;top:5470;width:550;height:180" coordorigin="4601,5470" coordsize="550,180">
              <v:shape style="position:absolute;left:4601;top:5470;width:550;height:180" coordorigin="4601,5470" coordsize="550,180" path="m5150,5470l4601,5470,4601,5650,5150,5650,5150,5470e" filled="t" fillcolor="#005EB8" stroked="f">
                <v:path arrowok="t"/>
                <v:fill/>
              </v:shape>
            </v:group>
            <v:group style="position:absolute;left:4601;top:5741;width:439;height:182" coordorigin="4601,5741" coordsize="439,182">
              <v:shape style="position:absolute;left:4601;top:5741;width:439;height:182" coordorigin="4601,5741" coordsize="439,182" path="m5040,5741l4601,5741,4601,5923,5040,5923,5040,5741e" filled="t" fillcolor="#005EB8" stroked="f">
                <v:path arrowok="t"/>
                <v:fill/>
              </v:shape>
            </v:group>
            <v:group style="position:absolute;left:4601;top:6012;width:439;height:182" coordorigin="4601,6012" coordsize="439,182">
              <v:shape style="position:absolute;left:4601;top:6012;width:439;height:182" coordorigin="4601,6012" coordsize="439,182" path="m5040,6012l4601,6012,4601,6194,5040,6194,5040,6012e" filled="t" fillcolor="#005EB8" stroked="f">
                <v:path arrowok="t"/>
                <v:fill/>
              </v:shape>
            </v:group>
            <v:group style="position:absolute;left:4601;top:6286;width:439;height:182" coordorigin="4601,6286" coordsize="439,182">
              <v:shape style="position:absolute;left:4601;top:6286;width:439;height:182" coordorigin="4601,6286" coordsize="439,182" path="m5040,6286l4601,6286,4601,6468,5040,6468,5040,6286e" filled="t" fillcolor="#005EB8" stroked="f">
                <v:path arrowok="t"/>
                <v:fill/>
              </v:shape>
            </v:group>
            <v:group style="position:absolute;left:4601;top:6557;width:439;height:182" coordorigin="4601,6557" coordsize="439,182">
              <v:shape style="position:absolute;left:4601;top:6557;width:439;height:182" coordorigin="4601,6557" coordsize="439,182" path="m5040,6557l4601,6557,4601,6739,5040,6739,5040,6557e" filled="t" fillcolor="#005EB8" stroked="f">
                <v:path arrowok="t"/>
                <v:fill/>
              </v:shape>
            </v:group>
            <v:group style="position:absolute;left:4601;top:6830;width:329;height:180" coordorigin="4601,6830" coordsize="329,180">
              <v:shape style="position:absolute;left:4601;top:6830;width:329;height:180" coordorigin="4601,6830" coordsize="329,180" path="m4930,6830l4601,6830,4601,7010,4930,7010,4930,6830e" filled="t" fillcolor="#005EB8" stroked="f">
                <v:path arrowok="t"/>
                <v:fill/>
              </v:shape>
            </v:group>
            <v:group style="position:absolute;left:4601;top:7102;width:329;height:182" coordorigin="4601,7102" coordsize="329,182">
              <v:shape style="position:absolute;left:4601;top:7102;width:329;height:182" coordorigin="4601,7102" coordsize="329,182" path="m4930,7102l4601,7102,4601,7284,4930,7284,4930,7102e" filled="t" fillcolor="#005EB8" stroked="f">
                <v:path arrowok="t"/>
                <v:fill/>
              </v:shape>
            </v:group>
            <v:group style="position:absolute;left:4601;top:7375;width:329;height:180" coordorigin="4601,7375" coordsize="329,180">
              <v:shape style="position:absolute;left:4601;top:7375;width:329;height:180" coordorigin="4601,7375" coordsize="329,180" path="m4930,7375l4601,7375,4601,7555,4930,7555,4930,7375e" filled="t" fillcolor="#005EB8" stroked="f">
                <v:path arrowok="t"/>
                <v:fill/>
              </v:shape>
            </v:group>
            <v:group style="position:absolute;left:4601;top:7646;width:329;height:182" coordorigin="4601,7646" coordsize="329,182">
              <v:shape style="position:absolute;left:4601;top:7646;width:329;height:182" coordorigin="4601,7646" coordsize="329,182" path="m4930,7646l4601,7646,4601,7829,4930,7829,4930,7646e" filled="t" fillcolor="#005EB8" stroked="f">
                <v:path arrowok="t"/>
                <v:fill/>
              </v:shape>
            </v:group>
            <v:group style="position:absolute;left:4601;top:7920;width:329;height:180" coordorigin="4601,7920" coordsize="329,180">
              <v:shape style="position:absolute;left:4601;top:7920;width:329;height:180" coordorigin="4601,7920" coordsize="329,180" path="m4930,7920l4601,7920,4601,8100,4930,8100,4930,7920e" filled="t" fillcolor="#005EB8" stroked="f">
                <v:path arrowok="t"/>
                <v:fill/>
              </v:shape>
            </v:group>
            <v:group style="position:absolute;left:4601;top:8191;width:329;height:182" coordorigin="4601,8191" coordsize="329,182">
              <v:shape style="position:absolute;left:4601;top:8191;width:329;height:182" coordorigin="4601,8191" coordsize="329,182" path="m4930,8191l4601,8191,4601,8374,4930,8374,4930,8191e" filled="t" fillcolor="#005EB8" stroked="f">
                <v:path arrowok="t"/>
                <v:fill/>
              </v:shape>
            </v:group>
            <v:group style="position:absolute;left:4601;top:8465;width:329;height:180" coordorigin="4601,8465" coordsize="329,180">
              <v:shape style="position:absolute;left:4601;top:8465;width:329;height:180" coordorigin="4601,8465" coordsize="329,180" path="m4930,8465l4601,8465,4601,8645,4930,8645,4930,8465e" filled="t" fillcolor="#005EB8" stroked="f">
                <v:path arrowok="t"/>
                <v:fill/>
              </v:shape>
            </v:group>
            <v:group style="position:absolute;left:4601;top:8736;width:221;height:182" coordorigin="4601,8736" coordsize="221,182">
              <v:shape style="position:absolute;left:4601;top:8736;width:221;height:182" coordorigin="4601,8736" coordsize="221,182" path="m4822,8736l4601,8736,4601,8918,4822,8918,4822,8736e" filled="t" fillcolor="#005EB8" stroked="f">
                <v:path arrowok="t"/>
                <v:fill/>
              </v:shape>
            </v:group>
            <v:group style="position:absolute;left:4601;top:9007;width:221;height:182" coordorigin="4601,9007" coordsize="221,182">
              <v:shape style="position:absolute;left:4601;top:9007;width:221;height:182" coordorigin="4601,9007" coordsize="221,182" path="m4822,9007l4601,9007,4601,9190,4822,9190,4822,9007e" filled="t" fillcolor="#005EB8" stroked="f">
                <v:path arrowok="t"/>
                <v:fill/>
              </v:shape>
            </v:group>
            <v:group style="position:absolute;left:4601;top:9281;width:221;height:182" coordorigin="4601,9281" coordsize="221,182">
              <v:shape style="position:absolute;left:4601;top:9281;width:221;height:182" coordorigin="4601,9281" coordsize="221,182" path="m4822,9281l4601,9281,4601,9463,4822,9463,4822,9281e" filled="t" fillcolor="#005EB8" stroked="f">
                <v:path arrowok="t"/>
                <v:fill/>
              </v:shape>
            </v:group>
            <v:group style="position:absolute;left:4601;top:9552;width:221;height:182" coordorigin="4601,9552" coordsize="221,182">
              <v:shape style="position:absolute;left:4601;top:9552;width:221;height:182" coordorigin="4601,9552" coordsize="221,182" path="m4822,9552l4601,9552,4601,9734,4822,9734,4822,9552e" filled="t" fillcolor="#005EB8" stroked="f">
                <v:path arrowok="t"/>
                <v:fill/>
              </v:shape>
            </v:group>
            <v:group style="position:absolute;left:4601;top:9826;width:221;height:182" coordorigin="4601,9826" coordsize="221,182">
              <v:shape style="position:absolute;left:4601;top:9826;width:221;height:182" coordorigin="4601,9826" coordsize="221,182" path="m4822,9826l4601,9826,4601,10008,4822,10008,4822,9826e" filled="t" fillcolor="#005EB8" stroked="f">
                <v:path arrowok="t"/>
                <v:fill/>
              </v:shape>
            </v:group>
            <v:group style="position:absolute;left:4601;top:10097;width:221;height:182" coordorigin="4601,10097" coordsize="221,182">
              <v:shape style="position:absolute;left:4601;top:10097;width:221;height:182" coordorigin="4601,10097" coordsize="221,182" path="m4822,10097l4601,10097,4601,10279,4822,10279,4822,10097e" filled="t" fillcolor="#005EB8" stroked="f">
                <v:path arrowok="t"/>
                <v:fill/>
              </v:shape>
            </v:group>
            <v:group style="position:absolute;left:4601;top:10370;width:221;height:180" coordorigin="4601,10370" coordsize="221,180">
              <v:shape style="position:absolute;left:4601;top:10370;width:221;height:180" coordorigin="4601,10370" coordsize="221,180" path="m4822,10370l4601,10370,4601,10550,4822,10550,4822,10370e" filled="t" fillcolor="#005EB8" stroked="f">
                <v:path arrowok="t"/>
                <v:fill/>
              </v:shape>
            </v:group>
            <v:group style="position:absolute;left:4601;top:10642;width:221;height:182" coordorigin="4601,10642" coordsize="221,182">
              <v:shape style="position:absolute;left:4601;top:10642;width:221;height:182" coordorigin="4601,10642" coordsize="221,182" path="m4822,10642l4601,10642,4601,10824,4822,10824,4822,10642e" filled="t" fillcolor="#005EB8" stroked="f">
                <v:path arrowok="t"/>
                <v:fill/>
              </v:shape>
            </v:group>
            <v:group style="position:absolute;left:4601;top:10915;width:221;height:180" coordorigin="4601,10915" coordsize="221,180">
              <v:shape style="position:absolute;left:4601;top:10915;width:221;height:180" coordorigin="4601,10915" coordsize="221,180" path="m4822,10915l4601,10915,4601,11095,4822,11095,4822,10915e" filled="t" fillcolor="#005EB8" stroked="f">
                <v:path arrowok="t"/>
                <v:fill/>
              </v:shape>
            </v:group>
            <v:group style="position:absolute;left:4601;top:1339;width:2;height:9802" coordorigin="4601,1339" coordsize="2,9802">
              <v:shape style="position:absolute;left:4601;top:1339;width:2;height:9802" coordorigin="4601,1339" coordsize="0,9802" path="m4601,1339l4601,11141e" filled="f" stroked="t" strokeweight=".48pt" strokecolor="#888888">
                <v:path arrowok="t"/>
              </v:shape>
            </v:group>
            <v:group style="position:absolute;left:4541;top:1339;width:60;height:2" coordorigin="4541,1339" coordsize="60,2">
              <v:shape style="position:absolute;left:4541;top:1339;width:60;height:2" coordorigin="4541,1339" coordsize="60,0" path="m4541,1339l4601,1339e" filled="f" stroked="t" strokeweight=".48pt" strokecolor="#888888">
                <v:path arrowok="t"/>
              </v:shape>
            </v:group>
            <v:group style="position:absolute;left:4541;top:1610;width:60;height:2" coordorigin="4541,1610" coordsize="60,2">
              <v:shape style="position:absolute;left:4541;top:1610;width:60;height:2" coordorigin="4541,1610" coordsize="60,0" path="m4541,1610l4601,1610e" filled="f" stroked="t" strokeweight=".48pt" strokecolor="#888888">
                <v:path arrowok="t"/>
              </v:shape>
            </v:group>
            <v:group style="position:absolute;left:4541;top:1884;width:60;height:2" coordorigin="4541,1884" coordsize="60,2">
              <v:shape style="position:absolute;left:4541;top:1884;width:60;height:2" coordorigin="4541,1884" coordsize="60,0" path="m4541,1884l4601,1884e" filled="f" stroked="t" strokeweight=".48pt" strokecolor="#888888">
                <v:path arrowok="t"/>
              </v:shape>
            </v:group>
            <v:group style="position:absolute;left:4541;top:2155;width:60;height:2" coordorigin="4541,2155" coordsize="60,2">
              <v:shape style="position:absolute;left:4541;top:2155;width:60;height:2" coordorigin="4541,2155" coordsize="60,0" path="m4541,2155l4601,2155e" filled="f" stroked="t" strokeweight=".48pt" strokecolor="#888888">
                <v:path arrowok="t"/>
              </v:shape>
            </v:group>
            <v:group style="position:absolute;left:4541;top:2429;width:60;height:2" coordorigin="4541,2429" coordsize="60,2">
              <v:shape style="position:absolute;left:4541;top:2429;width:60;height:2" coordorigin="4541,2429" coordsize="60,0" path="m4541,2429l4601,2429e" filled="f" stroked="t" strokeweight=".48pt" strokecolor="#888888">
                <v:path arrowok="t"/>
              </v:shape>
            </v:group>
            <v:group style="position:absolute;left:4541;top:2700;width:60;height:2" coordorigin="4541,2700" coordsize="60,2">
              <v:shape style="position:absolute;left:4541;top:2700;width:60;height:2" coordorigin="4541,2700" coordsize="60,0" path="m4541,2700l4601,2700e" filled="f" stroked="t" strokeweight=".48pt" strokecolor="#888888">
                <v:path arrowok="t"/>
              </v:shape>
            </v:group>
            <v:group style="position:absolute;left:4541;top:2971;width:60;height:2" coordorigin="4541,2971" coordsize="60,2">
              <v:shape style="position:absolute;left:4541;top:2971;width:60;height:2" coordorigin="4541,2971" coordsize="60,0" path="m4541,2971l4601,2971e" filled="f" stroked="t" strokeweight=".48pt" strokecolor="#888888">
                <v:path arrowok="t"/>
              </v:shape>
            </v:group>
            <v:group style="position:absolute;left:4541;top:3245;width:60;height:2" coordorigin="4541,3245" coordsize="60,2">
              <v:shape style="position:absolute;left:4541;top:3245;width:60;height:2" coordorigin="4541,3245" coordsize="60,0" path="m4541,3245l4601,3245e" filled="f" stroked="t" strokeweight=".48pt" strokecolor="#888888">
                <v:path arrowok="t"/>
              </v:shape>
            </v:group>
            <v:group style="position:absolute;left:4541;top:3516;width:60;height:2" coordorigin="4541,3516" coordsize="60,2">
              <v:shape style="position:absolute;left:4541;top:3516;width:60;height:2" coordorigin="4541,3516" coordsize="60,0" path="m4541,3516l4601,3516e" filled="f" stroked="t" strokeweight=".48pt" strokecolor="#888888">
                <v:path arrowok="t"/>
              </v:shape>
            </v:group>
            <v:group style="position:absolute;left:4541;top:3790;width:60;height:2" coordorigin="4541,3790" coordsize="60,2">
              <v:shape style="position:absolute;left:4541;top:3790;width:60;height:2" coordorigin="4541,3790" coordsize="60,0" path="m4541,3790l4601,3790e" filled="f" stroked="t" strokeweight=".48pt" strokecolor="#888888">
                <v:path arrowok="t"/>
              </v:shape>
            </v:group>
            <v:group style="position:absolute;left:4541;top:4061;width:60;height:2" coordorigin="4541,4061" coordsize="60,2">
              <v:shape style="position:absolute;left:4541;top:4061;width:60;height:2" coordorigin="4541,4061" coordsize="60,0" path="m4541,4061l4601,4061e" filled="f" stroked="t" strokeweight=".48pt" strokecolor="#888888">
                <v:path arrowok="t"/>
              </v:shape>
            </v:group>
            <v:group style="position:absolute;left:4541;top:4334;width:60;height:2" coordorigin="4541,4334" coordsize="60,2">
              <v:shape style="position:absolute;left:4541;top:4334;width:60;height:2" coordorigin="4541,4334" coordsize="60,0" path="m4541,4334l4601,4334e" filled="f" stroked="t" strokeweight=".48pt" strokecolor="#888888">
                <v:path arrowok="t"/>
              </v:shape>
            </v:group>
            <v:group style="position:absolute;left:4541;top:4606;width:60;height:2" coordorigin="4541,4606" coordsize="60,2">
              <v:shape style="position:absolute;left:4541;top:4606;width:60;height:2" coordorigin="4541,4606" coordsize="60,0" path="m4541,4606l4601,4606e" filled="f" stroked="t" strokeweight=".48pt" strokecolor="#888888">
                <v:path arrowok="t"/>
              </v:shape>
            </v:group>
            <v:group style="position:absolute;left:4541;top:4879;width:60;height:2" coordorigin="4541,4879" coordsize="60,2">
              <v:shape style="position:absolute;left:4541;top:4879;width:60;height:2" coordorigin="4541,4879" coordsize="60,0" path="m4541,4879l4601,4879e" filled="f" stroked="t" strokeweight=".48pt" strokecolor="#888888">
                <v:path arrowok="t"/>
              </v:shape>
            </v:group>
            <v:group style="position:absolute;left:4541;top:5150;width:60;height:2" coordorigin="4541,5150" coordsize="60,2">
              <v:shape style="position:absolute;left:4541;top:5150;width:60;height:2" coordorigin="4541,5150" coordsize="60,0" path="m4541,5150l4601,5150e" filled="f" stroked="t" strokeweight=".48pt" strokecolor="#888888">
                <v:path arrowok="t"/>
              </v:shape>
            </v:group>
            <v:group style="position:absolute;left:4541;top:5424;width:60;height:2" coordorigin="4541,5424" coordsize="60,2">
              <v:shape style="position:absolute;left:4541;top:5424;width:60;height:2" coordorigin="4541,5424" coordsize="60,0" path="m4541,5424l4601,5424e" filled="f" stroked="t" strokeweight=".48pt" strokecolor="#888888">
                <v:path arrowok="t"/>
              </v:shape>
            </v:group>
            <v:group style="position:absolute;left:4541;top:5695;width:60;height:2" coordorigin="4541,5695" coordsize="60,2">
              <v:shape style="position:absolute;left:4541;top:5695;width:60;height:2" coordorigin="4541,5695" coordsize="60,0" path="m4541,5695l4601,5695e" filled="f" stroked="t" strokeweight=".48pt" strokecolor="#888888">
                <v:path arrowok="t"/>
              </v:shape>
            </v:group>
            <v:group style="position:absolute;left:4541;top:5969;width:60;height:2" coordorigin="4541,5969" coordsize="60,2">
              <v:shape style="position:absolute;left:4541;top:5969;width:60;height:2" coordorigin="4541,5969" coordsize="60,0" path="m4541,5969l4601,5969e" filled="f" stroked="t" strokeweight=".48pt" strokecolor="#888888">
                <v:path arrowok="t"/>
              </v:shape>
            </v:group>
            <v:group style="position:absolute;left:4541;top:6240;width:60;height:2" coordorigin="4541,6240" coordsize="60,2">
              <v:shape style="position:absolute;left:4541;top:6240;width:60;height:2" coordorigin="4541,6240" coordsize="60,0" path="m4541,6240l4601,6240e" filled="f" stroked="t" strokeweight=".48pt" strokecolor="#888888">
                <v:path arrowok="t"/>
              </v:shape>
            </v:group>
            <v:group style="position:absolute;left:4541;top:6511;width:60;height:2" coordorigin="4541,6511" coordsize="60,2">
              <v:shape style="position:absolute;left:4541;top:6511;width:60;height:2" coordorigin="4541,6511" coordsize="60,0" path="m4541,6511l4601,6511e" filled="f" stroked="t" strokeweight=".48pt" strokecolor="#888888">
                <v:path arrowok="t"/>
              </v:shape>
            </v:group>
            <v:group style="position:absolute;left:4541;top:6785;width:60;height:2" coordorigin="4541,6785" coordsize="60,2">
              <v:shape style="position:absolute;left:4541;top:6785;width:60;height:2" coordorigin="4541,6785" coordsize="60,0" path="m4541,6785l4601,6785e" filled="f" stroked="t" strokeweight=".48pt" strokecolor="#888888">
                <v:path arrowok="t"/>
              </v:shape>
            </v:group>
            <v:group style="position:absolute;left:4541;top:7056;width:60;height:2" coordorigin="4541,7056" coordsize="60,2">
              <v:shape style="position:absolute;left:4541;top:7056;width:60;height:2" coordorigin="4541,7056" coordsize="60,0" path="m4541,7056l4601,7056e" filled="f" stroked="t" strokeweight=".48pt" strokecolor="#888888">
                <v:path arrowok="t"/>
              </v:shape>
            </v:group>
            <v:group style="position:absolute;left:4541;top:7330;width:60;height:2" coordorigin="4541,7330" coordsize="60,2">
              <v:shape style="position:absolute;left:4541;top:7330;width:60;height:2" coordorigin="4541,7330" coordsize="60,0" path="m4541,7330l4601,7330e" filled="f" stroked="t" strokeweight=".48pt" strokecolor="#888888">
                <v:path arrowok="t"/>
              </v:shape>
            </v:group>
            <v:group style="position:absolute;left:4541;top:7601;width:60;height:2" coordorigin="4541,7601" coordsize="60,2">
              <v:shape style="position:absolute;left:4541;top:7601;width:60;height:2" coordorigin="4541,7601" coordsize="60,0" path="m4541,7601l4601,7601e" filled="f" stroked="t" strokeweight=".48pt" strokecolor="#888888">
                <v:path arrowok="t"/>
              </v:shape>
            </v:group>
            <v:group style="position:absolute;left:4541;top:7874;width:60;height:2" coordorigin="4541,7874" coordsize="60,2">
              <v:shape style="position:absolute;left:4541;top:7874;width:60;height:2" coordorigin="4541,7874" coordsize="60,0" path="m4541,7874l4601,7874e" filled="f" stroked="t" strokeweight=".48pt" strokecolor="#888888">
                <v:path arrowok="t"/>
              </v:shape>
            </v:group>
            <v:group style="position:absolute;left:4541;top:8146;width:60;height:2" coordorigin="4541,8146" coordsize="60,2">
              <v:shape style="position:absolute;left:4541;top:8146;width:60;height:2" coordorigin="4541,8146" coordsize="60,0" path="m4541,8146l4601,8146e" filled="f" stroked="t" strokeweight=".48pt" strokecolor="#888888">
                <v:path arrowok="t"/>
              </v:shape>
            </v:group>
            <v:group style="position:absolute;left:4541;top:8419;width:60;height:2" coordorigin="4541,8419" coordsize="60,2">
              <v:shape style="position:absolute;left:4541;top:8419;width:60;height:2" coordorigin="4541,8419" coordsize="60,0" path="m4541,8419l4601,8419e" filled="f" stroked="t" strokeweight=".48pt" strokecolor="#888888">
                <v:path arrowok="t"/>
              </v:shape>
            </v:group>
            <v:group style="position:absolute;left:4541;top:8690;width:60;height:2" coordorigin="4541,8690" coordsize="60,2">
              <v:shape style="position:absolute;left:4541;top:8690;width:60;height:2" coordorigin="4541,8690" coordsize="60,0" path="m4541,8690l4601,8690e" filled="f" stroked="t" strokeweight=".48pt" strokecolor="#888888">
                <v:path arrowok="t"/>
              </v:shape>
            </v:group>
            <v:group style="position:absolute;left:4541;top:8964;width:60;height:2" coordorigin="4541,8964" coordsize="60,2">
              <v:shape style="position:absolute;left:4541;top:8964;width:60;height:2" coordorigin="4541,8964" coordsize="60,0" path="m4541,8964l4601,8964e" filled="f" stroked="t" strokeweight=".48pt" strokecolor="#888888">
                <v:path arrowok="t"/>
              </v:shape>
            </v:group>
            <v:group style="position:absolute;left:4541;top:9235;width:60;height:2" coordorigin="4541,9235" coordsize="60,2">
              <v:shape style="position:absolute;left:4541;top:9235;width:60;height:2" coordorigin="4541,9235" coordsize="60,0" path="m4541,9235l4601,9235e" filled="f" stroked="t" strokeweight=".48pt" strokecolor="#888888">
                <v:path arrowok="t"/>
              </v:shape>
            </v:group>
            <v:group style="position:absolute;left:4541;top:9506;width:60;height:2" coordorigin="4541,9506" coordsize="60,2">
              <v:shape style="position:absolute;left:4541;top:9506;width:60;height:2" coordorigin="4541,9506" coordsize="60,0" path="m4541,9506l4601,9506e" filled="f" stroked="t" strokeweight=".48pt" strokecolor="#888888">
                <v:path arrowok="t"/>
              </v:shape>
            </v:group>
            <v:group style="position:absolute;left:4541;top:9780;width:60;height:2" coordorigin="4541,9780" coordsize="60,2">
              <v:shape style="position:absolute;left:4541;top:9780;width:60;height:2" coordorigin="4541,9780" coordsize="60,0" path="m4541,9780l4601,9780e" filled="f" stroked="t" strokeweight=".48pt" strokecolor="#888888">
                <v:path arrowok="t"/>
              </v:shape>
            </v:group>
            <v:group style="position:absolute;left:4541;top:10051;width:60;height:2" coordorigin="4541,10051" coordsize="60,2">
              <v:shape style="position:absolute;left:4541;top:10051;width:60;height:2" coordorigin="4541,10051" coordsize="60,0" path="m4541,10051l4601,10051e" filled="f" stroked="t" strokeweight=".48pt" strokecolor="#888888">
                <v:path arrowok="t"/>
              </v:shape>
            </v:group>
            <v:group style="position:absolute;left:4541;top:10325;width:60;height:2" coordorigin="4541,10325" coordsize="60,2">
              <v:shape style="position:absolute;left:4541;top:10325;width:60;height:2" coordorigin="4541,10325" coordsize="60,0" path="m4541,10325l4601,10325e" filled="f" stroked="t" strokeweight=".48pt" strokecolor="#888888">
                <v:path arrowok="t"/>
              </v:shape>
            </v:group>
            <v:group style="position:absolute;left:4541;top:10596;width:60;height:2" coordorigin="4541,10596" coordsize="60,2">
              <v:shape style="position:absolute;left:4541;top:10596;width:60;height:2" coordorigin="4541,10596" coordsize="60,0" path="m4541,10596l4601,10596e" filled="f" stroked="t" strokeweight=".48pt" strokecolor="#888888">
                <v:path arrowok="t"/>
              </v:shape>
            </v:group>
            <v:group style="position:absolute;left:4541;top:10870;width:60;height:2" coordorigin="4541,10870" coordsize="60,2">
              <v:shape style="position:absolute;left:4541;top:10870;width:60;height:2" coordorigin="4541,10870" coordsize="60,0" path="m4541,10870l4601,10870e" filled="f" stroked="t" strokeweight=".48pt" strokecolor="#888888">
                <v:path arrowok="t"/>
              </v:shape>
            </v:group>
            <v:group style="position:absolute;left:4541;top:11141;width:60;height:2" coordorigin="4541,11141" coordsize="60,2">
              <v:shape style="position:absolute;left:4541;top:11141;width:60;height:2" coordorigin="4541,11141" coordsize="60,0" path="m4541,11141l4601,11141e" filled="f" stroked="t" strokeweight=".48pt" strokecolor="#888888">
                <v:path arrowok="t"/>
              </v:shape>
            </v:group>
            <v:group style="position:absolute;left:1620;top:662;width:8640;height:10699" coordorigin="1620,662" coordsize="8640,10699">
              <v:shape style="position:absolute;left:1620;top:662;width:8640;height:10699" coordorigin="1620,662" coordsize="8640,10699" path="m1620,11361l10260,11361,10260,663e" filled="f" stroked="t" strokeweight=".5pt" strokecolor="#888888">
                <v:path arrowok="t"/>
              </v:shape>
              <v:shape style="position:absolute;left:1620;top:662;width:8640;height:10699" coordorigin="1620,662" coordsize="8640,10699" path="m1620,663l1620,11361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619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Q2.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Ple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pr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ide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details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he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st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arma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left="2815" w:right="239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8" w:after="0" w:line="240" w:lineRule="auto"/>
        <w:ind w:left="3883" w:right="239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2" w:after="0" w:line="272" w:lineRule="auto"/>
        <w:ind w:left="3296" w:right="-56" w:firstLine="-1023"/>
        <w:jc w:val="left"/>
        <w:tabs>
          <w:tab w:pos="6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urne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89"/>
          <w:position w:val="1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&amp;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2229" w:right="54" w:firstLine="-334"/>
        <w:jc w:val="left"/>
        <w:tabs>
          <w:tab w:pos="6140" w:val="left"/>
          <w:tab w:pos="6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pw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th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urgery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tratw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2" w:lineRule="auto"/>
        <w:ind w:left="2295" w:right="604" w:firstLine="301"/>
        <w:jc w:val="left"/>
        <w:tabs>
          <w:tab w:pos="5700" w:val="left"/>
          <w:tab w:pos="5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tore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2084" w:right="824" w:firstLine="67"/>
        <w:jc w:val="left"/>
        <w:tabs>
          <w:tab w:pos="56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89"/>
          <w:position w:val="1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2" w:lineRule="auto"/>
        <w:ind w:left="2949" w:right="1080" w:firstLine="-167"/>
        <w:jc w:val="right"/>
        <w:tabs>
          <w:tab w:pos="5340" w:val="left"/>
          <w:tab w:pos="54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ox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2973" w:right="1154" w:firstLine="-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5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              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              </w:t>
      </w:r>
      <w:r>
        <w:rPr>
          <w:rFonts w:ascii="Arial" w:hAnsi="Arial" w:cs="Arial" w:eastAsia="Arial"/>
          <w:sz w:val="20"/>
          <w:szCs w:val="20"/>
          <w:spacing w:val="5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ton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            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2259" w:right="1410" w:firstLine="233"/>
        <w:jc w:val="right"/>
        <w:tabs>
          <w:tab w:pos="4260" w:val="left"/>
          <w:tab w:pos="51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3640" w:right="1374" w:firstLine="-89"/>
        <w:jc w:val="left"/>
        <w:tabs>
          <w:tab w:pos="50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7"/>
          <w:position w:val="1"/>
        </w:rPr>
        <w:t> 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j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1792" w:right="1520" w:firstLine="878"/>
        <w:jc w:val="right"/>
        <w:tabs>
          <w:tab w:pos="3980" w:val="left"/>
          <w:tab w:pos="4780" w:val="left"/>
          <w:tab w:pos="50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erdon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urgery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hts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2" w:lineRule="auto"/>
        <w:ind w:left="2684" w:right="1484" w:firstLine="1112"/>
        <w:jc w:val="left"/>
        <w:tabs>
          <w:tab w:pos="4920" w:val="left"/>
          <w:tab w:pos="50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wns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gt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35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72" w:lineRule="auto"/>
        <w:ind w:left="2637" w:right="1630" w:firstLine="-923"/>
        <w:jc w:val="right"/>
        <w:tabs>
          <w:tab w:pos="4520" w:val="left"/>
          <w:tab w:pos="4600" w:val="left"/>
          <w:tab w:pos="4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  <w:tab/>
      </w:r>
      <w:r>
        <w:rPr>
          <w:rFonts w:ascii="Arial" w:hAnsi="Arial" w:cs="Arial" w:eastAsia="Arial"/>
          <w:sz w:val="20"/>
          <w:szCs w:val="20"/>
          <w:spacing w:val="0"/>
          <w:w w:val="143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am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  <w:tab/>
      </w:r>
      <w:r>
        <w:rPr>
          <w:rFonts w:ascii="Arial" w:hAnsi="Arial" w:cs="Arial" w:eastAsia="Arial"/>
          <w:sz w:val="20"/>
          <w:szCs w:val="20"/>
          <w:spacing w:val="0"/>
          <w:w w:val="143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8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  <w:tab/>
        <w:tab/>
      </w:r>
      <w:r>
        <w:rPr>
          <w:rFonts w:ascii="Arial" w:hAnsi="Arial" w:cs="Arial" w:eastAsia="Arial"/>
          <w:sz w:val="20"/>
          <w:szCs w:val="20"/>
          <w:spacing w:val="0"/>
          <w:w w:val="71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235" w:lineRule="exact"/>
        <w:ind w:right="1630"/>
        <w:jc w:val="right"/>
        <w:tabs>
          <w:tab w:pos="25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ntre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9" w:after="0" w:line="240" w:lineRule="auto"/>
        <w:ind w:left="33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2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6880" w:space="2134"/>
            <w:col w:w="2906"/>
          </w:cols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(o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w;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1.800003" w:type="dxa"/>
      </w:tblPr>
      <w:tblGrid/>
      <w:tr>
        <w:trPr>
          <w:trHeight w:val="293" w:hRule="exact"/>
        </w:trPr>
        <w:tc>
          <w:tcPr>
            <w:tcW w:w="10037" w:type="dxa"/>
            <w:gridSpan w:val="2"/>
            <w:tcBorders>
              <w:top w:val="single" w:sz="8.48" w:space="0" w:color="002F86"/>
              <w:bottom w:val="single" w:sz="8.48" w:space="0" w:color="002F86"/>
              <w:left w:val="single" w:sz="8.48" w:space="0" w:color="002F86"/>
              <w:right w:val="single" w:sz="8.47968" w:space="0" w:color="002F86"/>
            </w:tcBorders>
            <w:shd w:val="clear" w:color="auto" w:fill="002F86"/>
          </w:tcPr>
          <w:p>
            <w:pPr>
              <w:spacing w:before="15" w:after="0" w:line="240" w:lineRule="auto"/>
              <w:ind w:left="289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her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4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fr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quen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io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ed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1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ma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2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color w:val="FFFFFF"/>
                <w:spacing w:val="0"/>
                <w:w w:val="100"/>
                <w:b/>
                <w:bCs/>
              </w:rPr>
              <w:t>ies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8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7992" w:space="0" w:color="002F86"/>
              <w:bottom w:val="single" w:sz="8.480080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80080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gs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80080" w:space="0" w:color="002F86"/>
              <w:bottom w:val="single" w:sz="8.480080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080" w:space="0" w:color="002F86"/>
              <w:bottom w:val="single" w:sz="8.480080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Dha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76" w:hRule="exact"/>
        </w:trPr>
        <w:tc>
          <w:tcPr>
            <w:tcW w:w="5017" w:type="dxa"/>
            <w:tcBorders>
              <w:top w:val="single" w:sz="8.480080" w:space="0" w:color="002F86"/>
              <w:bottom w:val="single" w:sz="8.480080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25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080" w:space="0" w:color="002F86"/>
              <w:bottom w:val="single" w:sz="8.480080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25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80080" w:space="0" w:color="002F86"/>
              <w:bottom w:val="single" w:sz="8.480080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080" w:space="0" w:color="002F86"/>
              <w:bottom w:val="single" w:sz="8.480080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80080" w:space="0" w:color="002F86"/>
              <w:bottom w:val="single" w:sz="8.480080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Cen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080" w:space="0" w:color="002F86"/>
              <w:bottom w:val="single" w:sz="8.480080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80080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Chase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080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p's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Itch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8016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Harb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8016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6" w:hRule="exact"/>
        </w:trPr>
        <w:tc>
          <w:tcPr>
            <w:tcW w:w="5017" w:type="dxa"/>
            <w:tcBorders>
              <w:top w:val="single" w:sz="8.48016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Che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16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7992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8016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8016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tal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nt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8016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16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8016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8016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ntre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8016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No.1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8016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3" w:hRule="exact"/>
        </w:trPr>
        <w:tc>
          <w:tcPr>
            <w:tcW w:w="5017" w:type="dxa"/>
            <w:tcBorders>
              <w:top w:val="single" w:sz="8.47992" w:space="0" w:color="002F86"/>
              <w:bottom w:val="single" w:sz="8.47992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7992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5" w:hRule="exact"/>
        </w:trPr>
        <w:tc>
          <w:tcPr>
            <w:tcW w:w="5017" w:type="dxa"/>
            <w:tcBorders>
              <w:top w:val="single" w:sz="8.47992" w:space="0" w:color="002F86"/>
              <w:bottom w:val="single" w:sz="8.48016" w:space="0" w:color="002F86"/>
              <w:left w:val="single" w:sz="8.48" w:space="0" w:color="002F86"/>
              <w:right w:val="single" w:sz="4.64008" w:space="0" w:color="000000"/>
            </w:tcBorders>
          </w:tcPr>
          <w:p>
            <w:pPr>
              <w:spacing w:before="42" w:after="0" w:line="240" w:lineRule="auto"/>
              <w:ind w:left="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Cops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5019" w:type="dxa"/>
            <w:tcBorders>
              <w:top w:val="single" w:sz="8.47992" w:space="0" w:color="002F86"/>
              <w:bottom w:val="single" w:sz="8.48016" w:space="0" w:color="002F86"/>
              <w:left w:val="single" w:sz="4.64008" w:space="0" w:color="000000"/>
              <w:right w:val="single" w:sz="8.47968" w:space="0" w:color="002F86"/>
            </w:tcBorders>
          </w:tcPr>
          <w:p>
            <w:pPr>
              <w:spacing w:before="42" w:after="0" w:line="240" w:lineRule="auto"/>
              <w:ind w:left="10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ar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2" w:lineRule="auto"/>
        <w:ind w:left="1080" w:right="1793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6pt;margin-top:34.589893pt;width:362.15pt;height:220.65pt;mso-position-horizontal-relative:page;mso-position-vertical-relative:paragraph;z-index:-3631" coordorigin="2320,692" coordsize="7243,4413">
            <v:group style="position:absolute;left:6509;top:4509;width:2263;height:115" coordorigin="6509,4509" coordsize="2263,115">
              <v:shape style="position:absolute;left:6509;top:4509;width:2263;height:115" coordorigin="6509,4509" coordsize="2263,115" path="m8772,4509l6509,4509,6509,4625,8772,4625,8772,4509e" filled="t" fillcolor="#005EB8" stroked="f">
                <v:path arrowok="t"/>
                <v:fill/>
              </v:shape>
            </v:group>
            <v:group style="position:absolute;left:9338;top:4625;width:2;height:60" coordorigin="9338,4625" coordsize="2,60">
              <v:shape style="position:absolute;left:9338;top:4625;width:2;height:60" coordorigin="9338,4625" coordsize="0,60" path="m9338,4625l9338,4685e" filled="f" stroked="t" strokeweight=".48pt" strokecolor="#888888">
                <v:path arrowok="t"/>
              </v:shape>
            </v:group>
            <v:group style="position:absolute;left:2325;top:697;width:7233;height:4403" coordorigin="2325,697" coordsize="7233,4403">
              <v:shape style="position:absolute;left:2325;top:697;width:7233;height:4403" coordorigin="2325,697" coordsize="7233,4403" path="m2325,5100l9558,5100,9558,697,2325,697,2325,5100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4%)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20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this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nor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4009" w:right="741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96%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41.600037" w:type="dxa"/>
      </w:tblPr>
      <w:tblGrid/>
      <w:tr>
        <w:trPr>
          <w:trHeight w:val="2597" w:hRule="exact"/>
        </w:trPr>
        <w:tc>
          <w:tcPr>
            <w:tcW w:w="566" w:type="dxa"/>
            <w:tcBorders>
              <w:top w:val="nil" w:sz="6" w:space="0" w:color="auto"/>
              <w:bottom w:val="single" w:sz="3.84" w:space="0" w:color="888888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2263" w:type="dxa"/>
            <w:tcBorders>
              <w:top w:val="nil" w:sz="6" w:space="0" w:color="auto"/>
              <w:bottom w:val="single" w:sz="3.84" w:space="0" w:color="888888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3962" w:type="dxa"/>
            <w:gridSpan w:val="2"/>
            <w:tcBorders>
              <w:top w:val="nil" w:sz="6" w:space="0" w:color="auto"/>
              <w:bottom w:val="single" w:sz="3.84" w:space="0" w:color="888888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86" w:right="150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4%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60" w:hRule="exact"/>
        </w:trPr>
        <w:tc>
          <w:tcPr>
            <w:tcW w:w="3396" w:type="dxa"/>
            <w:gridSpan w:val="3"/>
            <w:tcBorders>
              <w:top w:val="single" w:sz="3.84" w:space="0" w:color="888888"/>
              <w:bottom w:val="nil" w:sz="6" w:space="0" w:color="auto"/>
              <w:left w:val="single" w:sz="3.84" w:space="0" w:color="888888"/>
              <w:right w:val="single" w:sz="3.84" w:space="0" w:color="888888"/>
            </w:tcBorders>
          </w:tcPr>
          <w:p>
            <w:pPr/>
            <w:rPr/>
          </w:p>
        </w:tc>
        <w:tc>
          <w:tcPr>
            <w:tcW w:w="3396" w:type="dxa"/>
            <w:tcBorders>
              <w:top w:val="single" w:sz="3.84" w:space="0" w:color="888888"/>
              <w:bottom w:val="nil" w:sz="6" w:space="0" w:color="auto"/>
              <w:left w:val="single" w:sz="3.84" w:space="0" w:color="888888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56" w:after="0" w:line="225" w:lineRule="exact"/>
        <w:ind w:left="4037" w:right="4088"/>
        <w:jc w:val="center"/>
        <w:tabs>
          <w:tab w:pos="7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6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757" w:right="2267" w:firstLine="-247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Thinking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how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tra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25" w:lineRule="exact"/>
        <w:ind w:left="162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51.50%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95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33.89%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left="4330" w:right="-100"/>
        <w:jc w:val="left"/>
        <w:tabs>
          <w:tab w:pos="5640" w:val="left"/>
          <w:tab w:pos="69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6.98%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1"/>
        </w:rPr>
        <w:t>4.65%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0"/>
        </w:rPr>
        <w:t>2.66%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5" w:lineRule="exact"/>
        <w:ind w:right="-20"/>
        <w:jc w:val="left"/>
        <w:tabs>
          <w:tab w:pos="13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0.33%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0.00%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7543" w:space="761"/>
            <w:col w:w="3616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left="1457" w:right="-20"/>
        <w:jc w:val="left"/>
        <w:tabs>
          <w:tab w:pos="3060" w:val="left"/>
          <w:tab w:pos="44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5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er)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4" w:after="0" w:line="240" w:lineRule="auto"/>
        <w:ind w:left="262" w:right="-54" w:firstLine="-26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54" w:firstLine="12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tabs>
          <w:tab w:pos="14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5145" w:space="186"/>
            <w:col w:w="1211" w:space="325"/>
            <w:col w:w="789" w:space="614"/>
            <w:col w:w="3650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22.688095pt;width:486.05pt;height:220.63pt;mso-position-horizontal-relative:page;mso-position-vertical-relative:paragraph;z-index:-3630" coordorigin="1075,-4454" coordsize="9721,4413">
            <v:group style="position:absolute;left:1522;top:-3107;width:883;height:2357" coordorigin="1522,-3107" coordsize="883,2357">
              <v:shape style="position:absolute;left:1522;top:-3107;width:883;height:2357" coordorigin="1522,-3107" coordsize="883,2357" path="m2405,-3107l1522,-3107,1522,-750,2405,-750,2405,-3107e" filled="t" fillcolor="#005EB8" stroked="f">
                <v:path arrowok="t"/>
                <v:fill/>
              </v:shape>
            </v:group>
            <v:group style="position:absolute;left:2844;top:-2301;width:883;height:1550" coordorigin="2844,-2301" coordsize="883,1550">
              <v:shape style="position:absolute;left:2844;top:-2301;width:883;height:1550" coordorigin="2844,-2301" coordsize="883,1550" path="m3727,-2301l2844,-2301,2844,-750,3727,-750,3727,-2301e" filled="t" fillcolor="#005EB8" stroked="f">
                <v:path arrowok="t"/>
                <v:fill/>
              </v:shape>
            </v:group>
            <v:group style="position:absolute;left:4169;top:-1070;width:883;height:319" coordorigin="4169,-1070" coordsize="883,319">
              <v:shape style="position:absolute;left:4169;top:-1070;width:883;height:319" coordorigin="4169,-1070" coordsize="883,319" path="m5052,-1070l4169,-1070,4169,-750,5052,-750,5052,-1070e" filled="t" fillcolor="#005EB8" stroked="f">
                <v:path arrowok="t"/>
                <v:fill/>
              </v:shape>
            </v:group>
            <v:group style="position:absolute;left:5494;top:-964;width:883;height:214" coordorigin="5494,-964" coordsize="883,214">
              <v:shape style="position:absolute;left:5494;top:-964;width:883;height:214" coordorigin="5494,-964" coordsize="883,214" path="m6377,-964l5494,-964,5494,-750,6377,-750,6377,-964e" filled="t" fillcolor="#005EB8" stroked="f">
                <v:path arrowok="t"/>
                <v:fill/>
              </v:shape>
            </v:group>
            <v:group style="position:absolute;left:6818;top:-873;width:883;height:122" coordorigin="6818,-873" coordsize="883,122">
              <v:shape style="position:absolute;left:6818;top:-873;width:883;height:122" coordorigin="6818,-873" coordsize="883,122" path="m7702,-873l6818,-873,6818,-750,7702,-750,7702,-873e" filled="t" fillcolor="#005EB8" stroked="f">
                <v:path arrowok="t"/>
                <v:fill/>
              </v:shape>
            </v:group>
            <v:group style="position:absolute;left:8143;top:-758;width:883;height:2" coordorigin="8143,-758" coordsize="883,2">
              <v:shape style="position:absolute;left:8143;top:-758;width:883;height:2" coordorigin="8143,-758" coordsize="883,0" path="m8143,-758l9026,-758e" filled="f" stroked="t" strokeweight=".82pt" strokecolor="#005EB8">
                <v:path arrowok="t"/>
              </v:shape>
            </v:group>
            <v:group style="position:absolute;left:1301;top:-750;width:9271;height:2" coordorigin="1301,-750" coordsize="9271,2">
              <v:shape style="position:absolute;left:1301;top:-750;width:9271;height:2" coordorigin="1301,-750" coordsize="9271,0" path="m1301,-750l10572,-750e" filled="f" stroked="t" strokeweight=".48pt" strokecolor="#888888">
                <v:path arrowok="t"/>
              </v:shape>
            </v:group>
            <v:group style="position:absolute;left:1301;top:-750;width:2;height:60" coordorigin="1301,-750" coordsize="2,60">
              <v:shape style="position:absolute;left:1301;top:-750;width:2;height:60" coordorigin="1301,-750" coordsize="0,60" path="m1301,-750l1301,-690e" filled="f" stroked="t" strokeweight=".48pt" strokecolor="#888888">
                <v:path arrowok="t"/>
              </v:shape>
            </v:group>
            <v:group style="position:absolute;left:2626;top:-750;width:2;height:60" coordorigin="2626,-750" coordsize="2,60">
              <v:shape style="position:absolute;left:2626;top:-750;width:2;height:60" coordorigin="2626,-750" coordsize="0,60" path="m2626,-750l2626,-690e" filled="f" stroked="t" strokeweight=".48pt" strokecolor="#888888">
                <v:path arrowok="t"/>
              </v:shape>
            </v:group>
            <v:group style="position:absolute;left:3948;top:-750;width:2;height:60" coordorigin="3948,-750" coordsize="2,60">
              <v:shape style="position:absolute;left:3948;top:-750;width:2;height:60" coordorigin="3948,-750" coordsize="0,60" path="m3948,-750l3948,-690e" filled="f" stroked="t" strokeweight=".48pt" strokecolor="#888888">
                <v:path arrowok="t"/>
              </v:shape>
            </v:group>
            <v:group style="position:absolute;left:5273;top:-750;width:2;height:60" coordorigin="5273,-750" coordsize="2,60">
              <v:shape style="position:absolute;left:5273;top:-750;width:2;height:60" coordorigin="5273,-750" coordsize="0,60" path="m5273,-750l5273,-690e" filled="f" stroked="t" strokeweight=".48pt" strokecolor="#888888">
                <v:path arrowok="t"/>
              </v:shape>
            </v:group>
            <v:group style="position:absolute;left:6598;top:-750;width:2;height:60" coordorigin="6598,-750" coordsize="2,60">
              <v:shape style="position:absolute;left:6598;top:-750;width:2;height:60" coordorigin="6598,-750" coordsize="0,60" path="m6598,-750l6598,-690e" filled="f" stroked="t" strokeweight=".48pt" strokecolor="#888888">
                <v:path arrowok="t"/>
              </v:shape>
            </v:group>
            <v:group style="position:absolute;left:7922;top:-750;width:2;height:60" coordorigin="7922,-750" coordsize="2,60">
              <v:shape style="position:absolute;left:7922;top:-750;width:2;height:60" coordorigin="7922,-750" coordsize="0,60" path="m7922,-750l7922,-690e" filled="f" stroked="t" strokeweight=".48pt" strokecolor="#888888">
                <v:path arrowok="t"/>
              </v:shape>
            </v:group>
            <v:group style="position:absolute;left:9247;top:-750;width:2;height:60" coordorigin="9247,-750" coordsize="2,60">
              <v:shape style="position:absolute;left:9247;top:-750;width:2;height:60" coordorigin="9247,-750" coordsize="0,60" path="m9247,-750l9247,-690e" filled="f" stroked="t" strokeweight=".48pt" strokecolor="#888888">
                <v:path arrowok="t"/>
              </v:shape>
            </v:group>
            <v:group style="position:absolute;left:10572;top:-750;width:2;height:60" coordorigin="10572,-750" coordsize="2,60">
              <v:shape style="position:absolute;left:10572;top:-750;width:2;height:60" coordorigin="10572,-750" coordsize="0,60" path="m10572,-750l10572,-690e" filled="f" stroked="t" strokeweight=".48pt" strokecolor="#888888">
                <v:path arrowok="t"/>
              </v:shape>
            </v:group>
            <v:group style="position:absolute;left:1080;top:-4449;width:9711;height:4403" coordorigin="1080,-4449" coordsize="9711,4403">
              <v:shape style="position:absolute;left:1080;top:-4449;width:9711;height:4403" coordorigin="1080,-4449" coordsize="9711,4403" path="m1080,-46l10791,-46,10791,-4448e" filled="f" stroked="t" strokeweight=".5pt" strokecolor="#888888">
                <v:path arrowok="t"/>
              </v:shape>
              <v:shape style="position:absolute;left:1080;top:-4449;width:9711;height:4403" coordorigin="1080,-4449" coordsize="9711,4403" path="m1080,-4448l1080,-46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080" w:right="109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44.399883pt;width:486.05pt;height:220.65pt;mso-position-horizontal-relative:page;mso-position-vertical-relative:paragraph;z-index:-3629" coordorigin="1075,888" coordsize="9721,4413">
            <v:group style="position:absolute;left:1558;top:1895;width:1030;height:2695" coordorigin="1558,1895" coordsize="1030,2695">
              <v:shape style="position:absolute;left:1558;top:1895;width:1030;height:2695" coordorigin="1558,1895" coordsize="1030,2695" path="m2587,1895l1558,1895,1558,4591,2587,4591,2587,1895e" filled="t" fillcolor="#005EB8" stroked="f">
                <v:path arrowok="t"/>
                <v:fill/>
              </v:shape>
            </v:group>
            <v:group style="position:absolute;left:3103;top:2385;width:1030;height:2206" coordorigin="3103,2385" coordsize="1030,2206">
              <v:shape style="position:absolute;left:3103;top:2385;width:1030;height:2206" coordorigin="3103,2385" coordsize="1030,2206" path="m4133,2385l3103,2385,3103,4591,4133,4591,4133,2385e" filled="t" fillcolor="#005EB8" stroked="f">
                <v:path arrowok="t"/>
                <v:fill/>
              </v:shape>
            </v:group>
            <v:group style="position:absolute;left:4649;top:3998;width:1030;height:593" coordorigin="4649,3998" coordsize="1030,593">
              <v:shape style="position:absolute;left:4649;top:3998;width:1030;height:593" coordorigin="4649,3998" coordsize="1030,593" path="m5678,3998l4649,3998,4649,4591,5678,4591,5678,3998e" filled="t" fillcolor="#005EB8" stroked="f">
                <v:path arrowok="t"/>
                <v:fill/>
              </v:shape>
            </v:group>
            <v:group style="position:absolute;left:6192;top:4346;width:1032;height:245" coordorigin="6192,4346" coordsize="1032,245">
              <v:shape style="position:absolute;left:6192;top:4346;width:1032;height:245" coordorigin="6192,4346" coordsize="1032,245" path="m7224,4346l6192,4346,6192,4591,7224,4591,7224,4346e" filled="t" fillcolor="#005EB8" stroked="f">
                <v:path arrowok="t"/>
                <v:fill/>
              </v:shape>
            </v:group>
            <v:group style="position:absolute;left:7738;top:4346;width:1030;height:245" coordorigin="7738,4346" coordsize="1030,245">
              <v:shape style="position:absolute;left:7738;top:4346;width:1030;height:245" coordorigin="7738,4346" coordsize="1030,245" path="m8767,4346l7738,4346,7738,4591,8767,4591,8767,4346e" filled="t" fillcolor="#005EB8" stroked="f">
                <v:path arrowok="t"/>
                <v:fill/>
              </v:shape>
            </v:group>
            <v:group style="position:absolute;left:9283;top:4561;width:1030;height:2" coordorigin="9283,4561" coordsize="1030,2">
              <v:shape style="position:absolute;left:9283;top:4561;width:1030;height:2" coordorigin="9283,4561" coordsize="1030,0" path="m9283,4561l10313,4561e" filled="f" stroked="t" strokeweight="3.1pt" strokecolor="#005EB8">
                <v:path arrowok="t"/>
              </v:shape>
            </v:group>
            <v:group style="position:absolute;left:1301;top:4591;width:9271;height:2" coordorigin="1301,4591" coordsize="9271,2">
              <v:shape style="position:absolute;left:1301;top:4591;width:9271;height:2" coordorigin="1301,4591" coordsize="9271,0" path="m1301,4591l10572,4591e" filled="f" stroked="t" strokeweight=".48pt" strokecolor="#888888">
                <v:path arrowok="t"/>
              </v:shape>
            </v:group>
            <v:group style="position:absolute;left:1301;top:4591;width:2;height:60" coordorigin="1301,4591" coordsize="2,60">
              <v:shape style="position:absolute;left:1301;top:4591;width:2;height:60" coordorigin="1301,4591" coordsize="0,60" path="m1301,4591l1301,4651e" filled="f" stroked="t" strokeweight=".48pt" strokecolor="#888888">
                <v:path arrowok="t"/>
              </v:shape>
            </v:group>
            <v:group style="position:absolute;left:2844;top:4591;width:2;height:60" coordorigin="2844,4591" coordsize="2,60">
              <v:shape style="position:absolute;left:2844;top:4591;width:2;height:60" coordorigin="2844,4591" coordsize="0,60" path="m2844,4591l2844,4651e" filled="f" stroked="t" strokeweight=".48pt" strokecolor="#888888">
                <v:path arrowok="t"/>
              </v:shape>
            </v:group>
            <v:group style="position:absolute;left:4390;top:4591;width:2;height:60" coordorigin="4390,4591" coordsize="2,60">
              <v:shape style="position:absolute;left:4390;top:4591;width:2;height:60" coordorigin="4390,4591" coordsize="0,60" path="m4390,4591l4390,4651e" filled="f" stroked="t" strokeweight=".48pt" strokecolor="#888888">
                <v:path arrowok="t"/>
              </v:shape>
            </v:group>
            <v:group style="position:absolute;left:5935;top:4591;width:2;height:60" coordorigin="5935,4591" coordsize="2,60">
              <v:shape style="position:absolute;left:5935;top:4591;width:2;height:60" coordorigin="5935,4591" coordsize="0,60" path="m5935,4591l5935,4651e" filled="f" stroked="t" strokeweight=".48pt" strokecolor="#888888">
                <v:path arrowok="t"/>
              </v:shape>
            </v:group>
            <v:group style="position:absolute;left:7481;top:4591;width:2;height:60" coordorigin="7481,4591" coordsize="2,60">
              <v:shape style="position:absolute;left:7481;top:4591;width:2;height:60" coordorigin="7481,4591" coordsize="0,60" path="m7481,4591l7481,4651e" filled="f" stroked="t" strokeweight=".48pt" strokecolor="#888888">
                <v:path arrowok="t"/>
              </v:shape>
            </v:group>
            <v:group style="position:absolute;left:9026;top:4591;width:2;height:60" coordorigin="9026,4591" coordsize="2,60">
              <v:shape style="position:absolute;left:9026;top:4591;width:2;height:60" coordorigin="9026,4591" coordsize="0,60" path="m9026,4591l9026,4651e" filled="f" stroked="t" strokeweight=".48pt" strokecolor="#888888">
                <v:path arrowok="t"/>
              </v:shape>
            </v:group>
            <v:group style="position:absolute;left:10572;top:4591;width:2;height:60" coordorigin="10572,4591" coordsize="2,60">
              <v:shape style="position:absolute;left:10572;top:4591;width:2;height:60" coordorigin="10572,4591" coordsize="0,60" path="m10572,4591l10572,4651e" filled="f" stroked="t" strokeweight=".48pt" strokecolor="#888888">
                <v:path arrowok="t"/>
              </v:shape>
            </v:group>
            <v:group style="position:absolute;left:1080;top:893;width:9711;height:4403" coordorigin="1080,893" coordsize="9711,4403">
              <v:shape style="position:absolute;left:1080;top:893;width:9711;height:4403" coordorigin="1080,893" coordsize="9711,4403" path="m1080,5296l10791,5296,10791,893,1080,893,1080,5296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231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7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-23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,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long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does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minu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87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341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ind w:right="-20"/>
        <w:jc w:val="left"/>
        <w:tabs>
          <w:tab w:pos="15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89" w:lineRule="exact"/>
        <w:ind w:left="3056" w:right="191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5361" w:space="1203"/>
            <w:col w:w="5356"/>
          </w:cols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9451" w:right="1468" w:firstLine="-8134"/>
        <w:jc w:val="left"/>
        <w:tabs>
          <w:tab w:pos="9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16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29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080" w:right="14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775" w:right="2592" w:firstLine="-1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n,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3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hat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ons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hoosing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985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339996pt;margin-top:-172.300095pt;width:398.557562pt;height:201.789266pt;mso-position-horizontal-relative:page;mso-position-vertical-relative:paragraph;z-index:-362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506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4" w:after="0" w:line="240" w:lineRule="auto"/>
                          <w:ind w:left="189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4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60.34%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506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4" w:after="0" w:line="240" w:lineRule="auto"/>
                          <w:ind w:left="188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>
                          <w:spacing w:before="54" w:after="0" w:line="240" w:lineRule="auto"/>
                          <w:ind w:left="1143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44.41%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06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4" w:after="0" w:line="240" w:lineRule="auto"/>
                          <w:ind w:left="63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ar/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urgery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>
                          <w:spacing w:before="54" w:after="0" w:line="240" w:lineRule="auto"/>
                          <w:ind w:left="88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40.00%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06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5" w:after="0" w:line="240" w:lineRule="auto"/>
                          <w:ind w:left="485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he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>
                          <w:spacing w:before="54" w:after="0" w:line="240" w:lineRule="auto"/>
                          <w:ind w:left="78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38.31%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09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5" w:after="0" w:line="240" w:lineRule="auto"/>
                          <w:ind w:left="307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toc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3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ne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>
                          <w:spacing w:before="55" w:after="0" w:line="240" w:lineRule="auto"/>
                          <w:ind w:left="709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36.95%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506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3" w:after="0" w:line="240" w:lineRule="auto"/>
                          <w:ind w:left="2186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551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34.24%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370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>
                          <w:spacing w:before="44" w:after="0" w:line="240" w:lineRule="auto"/>
                          <w:ind w:left="4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2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to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558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951" w:type="dxa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>
                          <w:spacing w:before="53" w:after="0" w:line="240" w:lineRule="auto"/>
                          <w:ind w:left="118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26.78%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57" w:hRule="exact"/>
                    </w:trPr>
                    <w:tc>
                      <w:tcPr>
                        <w:tcW w:w="7971" w:type="dxa"/>
                        <w:gridSpan w:val="4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5EB8"/>
                      </w:tcPr>
                      <w:p>
                        <w:pPr>
                          <w:spacing w:before="1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303" w:lineRule="exact"/>
                          <w:ind w:left="-138" w:right="-20"/>
                          <w:jc w:val="left"/>
                          <w:tabs>
                            <w:tab w:pos="5220" w:val="left"/>
                          </w:tabs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an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pro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"/>
                            <w:w w:val="100"/>
                            <w:position w:val="6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ou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5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  <w:position w:val="6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th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the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  <w:position w:val="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  <w:position w:val="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  <w:position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  <w:position w:val="6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-7"/>
                          </w:rPr>
                          <w:t>24.07%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0"/>
                          </w:rPr>
                        </w:r>
                      </w:p>
                      <w:p>
                        <w:pPr>
                          <w:spacing w:before="0" w:after="0" w:line="157" w:lineRule="exact"/>
                          <w:ind w:left="1043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"/>
                            <w:w w:val="100"/>
                            <w:position w:val="1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1"/>
                          </w:rPr>
                          <w:t>’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1"/>
                            <w:w w:val="100"/>
                            <w:position w:val="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4"/>
                            <w:w w:val="100"/>
                            <w:position w:val="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1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2"/>
                            <w:w w:val="100"/>
                            <w:position w:val="1"/>
                          </w:rPr>
                          <w:t>w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"/>
                            <w:w w:val="100"/>
                            <w:position w:val="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  <w:position w:val="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44.47998" w:type="dxa"/>
      </w:tblPr>
      <w:tblGrid/>
      <w:tr>
        <w:trPr>
          <w:trHeight w:val="506" w:hRule="exact"/>
        </w:trPr>
        <w:tc>
          <w:tcPr>
            <w:tcW w:w="41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4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73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23.39%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06" w:hRule="exact"/>
        </w:trPr>
        <w:tc>
          <w:tcPr>
            <w:tcW w:w="41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132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car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ere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67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22.37%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506" w:hRule="exact"/>
        </w:trPr>
        <w:tc>
          <w:tcPr>
            <w:tcW w:w="41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161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35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16.95%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38" w:hRule="exact"/>
        </w:trPr>
        <w:tc>
          <w:tcPr>
            <w:tcW w:w="41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5" w:after="0" w:line="240" w:lineRule="auto"/>
              <w:ind w:left="96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74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76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5" w:after="0" w:line="240" w:lineRule="auto"/>
              <w:ind w:left="12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12.88%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99" w:after="0" w:line="240" w:lineRule="auto"/>
        <w:ind w:left="1989" w:right="-3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1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207" w:right="-53" w:firstLine="-4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5" w:after="0" w:line="392" w:lineRule="exact"/>
        <w:ind w:left="2217" w:right="-19" w:firstLine="159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you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94" w:lineRule="exact"/>
        <w:ind w:left="3656" w:right="138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16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left="55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10.17%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9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9.15%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8.81%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5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8.47%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3.73%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0.68%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5796" w:space="333"/>
            <w:col w:w="5791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0.75pt;margin-top:-539.658081pt;width:432.5pt;height:540.48pt;mso-position-horizontal-relative:page;mso-position-vertical-relative:paragraph;z-index:-3628" coordorigin="1615,-10793" coordsize="8650,10810">
            <v:group style="position:absolute;left:5969;top:-3670;width:590;height:336" coordorigin="5969,-3670" coordsize="590,336">
              <v:shape style="position:absolute;left:5969;top:-3670;width:590;height:336" coordorigin="5969,-3670" coordsize="590,336" path="m6559,-3670l5969,-3670,5969,-3334,6559,-3334,6559,-3670e" filled="t" fillcolor="#005EB8" stroked="f">
                <v:path arrowok="t"/>
                <v:fill/>
              </v:shape>
            </v:group>
            <v:group style="position:absolute;left:5969;top:-3163;width:533;height:336" coordorigin="5969,-3163" coordsize="533,336">
              <v:shape style="position:absolute;left:5969;top:-3163;width:533;height:336" coordorigin="5969,-3163" coordsize="533,336" path="m6502,-3163l5969,-3163,5969,-2827,6502,-2827,6502,-3163e" filled="t" fillcolor="#005EB8" stroked="f">
                <v:path arrowok="t"/>
                <v:fill/>
              </v:shape>
            </v:group>
            <v:group style="position:absolute;left:5969;top:-2657;width:514;height:338" coordorigin="5969,-2657" coordsize="514,338">
              <v:shape style="position:absolute;left:5969;top:-2657;width:514;height:338" coordorigin="5969,-2657" coordsize="514,338" path="m6482,-2657l5969,-2657,5969,-2319,6482,-2319,6482,-2657e" filled="t" fillcolor="#005EB8" stroked="f">
                <v:path arrowok="t"/>
                <v:fill/>
              </v:shape>
            </v:group>
            <v:group style="position:absolute;left:5969;top:-2151;width:492;height:338" coordorigin="5969,-2151" coordsize="492,338">
              <v:shape style="position:absolute;left:5969;top:-2151;width:492;height:338" coordorigin="5969,-2151" coordsize="492,338" path="m6461,-2151l5969,-2151,5969,-1812,6461,-1812,6461,-2151e" filled="t" fillcolor="#005EB8" stroked="f">
                <v:path arrowok="t"/>
                <v:fill/>
              </v:shape>
            </v:group>
            <v:group style="position:absolute;left:5969;top:-1644;width:454;height:338" coordorigin="5969,-1644" coordsize="454,338">
              <v:shape style="position:absolute;left:5969;top:-1644;width:454;height:338" coordorigin="5969,-1644" coordsize="454,338" path="m6422,-1644l5969,-1644,5969,-1306,6422,-1306,6422,-1644e" filled="t" fillcolor="#005EB8" stroked="f">
                <v:path arrowok="t"/>
                <v:fill/>
              </v:shape>
            </v:group>
            <v:group style="position:absolute;left:5969;top:-1138;width:216;height:338" coordorigin="5969,-1138" coordsize="216,338">
              <v:shape style="position:absolute;left:5969;top:-1138;width:216;height:338" coordorigin="5969,-1138" coordsize="216,338" path="m6185,-1138l5969,-1138,5969,-799,6185,-799,6185,-1138e" filled="t" fillcolor="#005EB8" stroked="f">
                <v:path arrowok="t"/>
                <v:fill/>
              </v:shape>
            </v:group>
            <v:group style="position:absolute;left:5988;top:-631;width:2;height:338" coordorigin="5988,-631" coordsize="2,338">
              <v:shape style="position:absolute;left:5988;top:-631;width:2;height:338" coordorigin="5988,-631" coordsize="0,338" path="m5988,-631l5988,-293e" filled="f" stroked="t" strokeweight="2.02pt" strokecolor="#005EB8">
                <v:path arrowok="t"/>
              </v:shape>
            </v:group>
            <v:group style="position:absolute;left:5969;top:-9835;width:2;height:9626" coordorigin="5969,-9835" coordsize="2,9626">
              <v:shape style="position:absolute;left:5969;top:-9835;width:2;height:9626" coordorigin="5969,-9835" coordsize="0,9626" path="m5969,-9835l5969,-209e" filled="f" stroked="t" strokeweight=".48pt" strokecolor="#888888">
                <v:path arrowok="t"/>
              </v:shape>
            </v:group>
            <v:group style="position:absolute;left:5909;top:-9835;width:60;height:2" coordorigin="5909,-9835" coordsize="60,2">
              <v:shape style="position:absolute;left:5909;top:-9835;width:60;height:2" coordorigin="5909,-9835" coordsize="60,0" path="m5909,-9835l5969,-9835e" filled="f" stroked="t" strokeweight=".48pt" strokecolor="#888888">
                <v:path arrowok="t"/>
              </v:shape>
            </v:group>
            <v:group style="position:absolute;left:5909;top:-6288;width:60;height:2" coordorigin="5909,-6288" coordsize="60,2">
              <v:shape style="position:absolute;left:5909;top:-6288;width:60;height:2" coordorigin="5909,-6288" coordsize="60,0" path="m5909,-6288l5969,-6288e" filled="f" stroked="t" strokeweight=".48pt" strokecolor="#888888">
                <v:path arrowok="t"/>
              </v:shape>
            </v:group>
            <v:group style="position:absolute;left:5909;top:-3756;width:60;height:2" coordorigin="5909,-3756" coordsize="60,2">
              <v:shape style="position:absolute;left:5909;top:-3756;width:60;height:2" coordorigin="5909,-3756" coordsize="60,0" path="m5909,-3756l5969,-3756e" filled="f" stroked="t" strokeweight=".48pt" strokecolor="#888888">
                <v:path arrowok="t"/>
              </v:shape>
            </v:group>
            <v:group style="position:absolute;left:5909;top:-3247;width:60;height:2" coordorigin="5909,-3247" coordsize="60,2">
              <v:shape style="position:absolute;left:5909;top:-3247;width:60;height:2" coordorigin="5909,-3247" coordsize="60,0" path="m5909,-3247l5969,-3247e" filled="f" stroked="t" strokeweight=".48pt" strokecolor="#888888">
                <v:path arrowok="t"/>
              </v:shape>
            </v:group>
            <v:group style="position:absolute;left:5909;top:-2741;width:60;height:2" coordorigin="5909,-2741" coordsize="60,2">
              <v:shape style="position:absolute;left:5909;top:-2741;width:60;height:2" coordorigin="5909,-2741" coordsize="60,0" path="m5909,-2741l5969,-2741e" filled="f" stroked="t" strokeweight=".48pt" strokecolor="#888888">
                <v:path arrowok="t"/>
              </v:shape>
            </v:group>
            <v:group style="position:absolute;left:5909;top:-2235;width:60;height:2" coordorigin="5909,-2235" coordsize="60,2">
              <v:shape style="position:absolute;left:5909;top:-2235;width:60;height:2" coordorigin="5909,-2235" coordsize="60,0" path="m5909,-2235l5969,-2235e" filled="f" stroked="t" strokeweight=".48pt" strokecolor="#888888">
                <v:path arrowok="t"/>
              </v:shape>
            </v:group>
            <v:group style="position:absolute;left:5909;top:-1728;width:60;height:2" coordorigin="5909,-1728" coordsize="60,2">
              <v:shape style="position:absolute;left:5909;top:-1728;width:60;height:2" coordorigin="5909,-1728" coordsize="60,0" path="m5909,-1728l5969,-1728e" filled="f" stroked="t" strokeweight=".48pt" strokecolor="#888888">
                <v:path arrowok="t"/>
              </v:shape>
            </v:group>
            <v:group style="position:absolute;left:5909;top:-1222;width:60;height:2" coordorigin="5909,-1222" coordsize="60,2">
              <v:shape style="position:absolute;left:5909;top:-1222;width:60;height:2" coordorigin="5909,-1222" coordsize="60,0" path="m5909,-1222l5969,-1222e" filled="f" stroked="t" strokeweight=".48pt" strokecolor="#888888">
                <v:path arrowok="t"/>
              </v:shape>
            </v:group>
            <v:group style="position:absolute;left:5909;top:-715;width:60;height:2" coordorigin="5909,-715" coordsize="60,2">
              <v:shape style="position:absolute;left:5909;top:-715;width:60;height:2" coordorigin="5909,-715" coordsize="60,0" path="m5909,-715l5969,-715e" filled="f" stroked="t" strokeweight=".48pt" strokecolor="#888888">
                <v:path arrowok="t"/>
              </v:shape>
            </v:group>
            <v:group style="position:absolute;left:5909;top:-209;width:60;height:2" coordorigin="5909,-209" coordsize="60,2">
              <v:shape style="position:absolute;left:5909;top:-209;width:60;height:2" coordorigin="5909,-209" coordsize="60,0" path="m5909,-209l5969,-209e" filled="f" stroked="t" strokeweight=".48pt" strokecolor="#888888">
                <v:path arrowok="t"/>
              </v:shape>
            </v:group>
            <v:group style="position:absolute;left:1620;top:-10788;width:8640;height:10800" coordorigin="1620,-10788" coordsize="8640,10800">
              <v:shape style="position:absolute;left:1620;top:-10788;width:8640;height:10800" coordorigin="1620,-10788" coordsize="8640,10800" path="m1620,12l10260,12,10260,-10788e" filled="f" stroked="t" strokeweight=".5pt" strokecolor="#888888">
                <v:path arrowok="t"/>
              </v:shape>
              <v:shape style="position:absolute;left:1620;top:-10788;width:8640;height:10800" coordorigin="1620,-10788" coordsize="8640,10800" path="m1620,-10788l1620,12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lti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2" w:lineRule="auto"/>
        <w:ind w:left="1080" w:right="141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23.5pt;margin-top:34.569889pt;width:347.1pt;height:292.650pt;mso-position-horizontal-relative:page;mso-position-vertical-relative:paragraph;z-index:-3626" coordorigin="2470,691" coordsize="6942,5853">
            <v:group style="position:absolute;left:6017;top:1760;width:2465;height:444" coordorigin="6017,1760" coordsize="2465,444">
              <v:shape style="position:absolute;left:6017;top:1760;width:2465;height:444" coordorigin="6017,1760" coordsize="2465,444" path="m8482,1760l6017,1760,6017,2204,8482,2204,8482,1760e" filled="t" fillcolor="#005EB8" stroked="f">
                <v:path arrowok="t"/>
                <v:fill/>
              </v:shape>
            </v:group>
            <v:group style="position:absolute;left:6017;top:2427;width:461;height:444" coordorigin="6017,2427" coordsize="461,444">
              <v:shape style="position:absolute;left:6017;top:2427;width:461;height:444" coordorigin="6017,2427" coordsize="461,444" path="m6478,2427l6017,2427,6017,2871,6478,2871,6478,2427e" filled="t" fillcolor="#005EB8" stroked="f">
                <v:path arrowok="t"/>
                <v:fill/>
              </v:shape>
            </v:group>
            <v:group style="position:absolute;left:6058;top:3094;width:2;height:444" coordorigin="6058,3094" coordsize="2,444">
              <v:shape style="position:absolute;left:6058;top:3094;width:2;height:444" coordorigin="6058,3094" coordsize="0,444" path="m6058,3094l6058,3538e" filled="f" stroked="t" strokeweight="4.18pt" strokecolor="#005EB8">
                <v:path arrowok="t"/>
              </v:shape>
            </v:group>
            <v:group style="position:absolute;left:6053;top:3761;width:2;height:446" coordorigin="6053,3761" coordsize="2,446">
              <v:shape style="position:absolute;left:6053;top:3761;width:2;height:446" coordorigin="6053,3761" coordsize="0,446" path="m6053,3761l6053,4208e" filled="f" stroked="t" strokeweight="3.7pt" strokecolor="#005EB8">
                <v:path arrowok="t"/>
              </v:shape>
            </v:group>
            <v:group style="position:absolute;left:6048;top:4428;width:2;height:446" coordorigin="6048,4428" coordsize="2,446">
              <v:shape style="position:absolute;left:6048;top:4428;width:2;height:446" coordorigin="6048,4428" coordsize="0,446" path="m6048,4428l6048,4875e" filled="f" stroked="t" strokeweight="3.22pt" strokecolor="#005EB8">
                <v:path arrowok="t"/>
              </v:shape>
            </v:group>
            <v:group style="position:absolute;left:6028;top:5096;width:2;height:446" coordorigin="6028,5096" coordsize="2,446">
              <v:shape style="position:absolute;left:6028;top:5096;width:2;height:446" coordorigin="6028,5096" coordsize="0,446" path="m6028,5096l6028,5542e" filled="f" stroked="t" strokeweight="1.18pt" strokecolor="#005EB8">
                <v:path arrowok="t"/>
              </v:shape>
            </v:group>
            <v:group style="position:absolute;left:6022;top:5763;width:2;height:446" coordorigin="6022,5763" coordsize="2,446">
              <v:shape style="position:absolute;left:6022;top:5763;width:2;height:446" coordorigin="6022,5763" coordsize="0,446" path="m6022,5763l6022,6209e" filled="f" stroked="t" strokeweight=".580pt" strokecolor="#005EB8">
                <v:path arrowok="t"/>
              </v:shape>
            </v:group>
            <v:group style="position:absolute;left:6017;top:1649;width:2;height:4670" coordorigin="6017,1649" coordsize="2,4670">
              <v:shape style="position:absolute;left:6017;top:1649;width:2;height:4670" coordorigin="6017,1649" coordsize="0,4670" path="m6017,1649l6017,6320e" filled="f" stroked="t" strokeweight=".48pt" strokecolor="#888888">
                <v:path arrowok="t"/>
              </v:shape>
            </v:group>
            <v:group style="position:absolute;left:5957;top:1649;width:60;height:2" coordorigin="5957,1649" coordsize="60,2">
              <v:shape style="position:absolute;left:5957;top:1649;width:60;height:2" coordorigin="5957,1649" coordsize="60,0" path="m5957,1649l6017,1649e" filled="f" stroked="t" strokeweight=".48pt" strokecolor="#888888">
                <v:path arrowok="t"/>
              </v:shape>
            </v:group>
            <v:group style="position:absolute;left:5957;top:2316;width:60;height:2" coordorigin="5957,2316" coordsize="60,2">
              <v:shape style="position:absolute;left:5957;top:2316;width:60;height:2" coordorigin="5957,2316" coordsize="60,0" path="m5957,2316l6017,2316e" filled="f" stroked="t" strokeweight=".48pt" strokecolor="#888888">
                <v:path arrowok="t"/>
              </v:shape>
            </v:group>
            <v:group style="position:absolute;left:5957;top:2984;width:60;height:2" coordorigin="5957,2984" coordsize="60,2">
              <v:shape style="position:absolute;left:5957;top:2984;width:60;height:2" coordorigin="5957,2984" coordsize="60,0" path="m5957,2984l6017,2984e" filled="f" stroked="t" strokeweight=".48pt" strokecolor="#888888">
                <v:path arrowok="t"/>
              </v:shape>
            </v:group>
            <v:group style="position:absolute;left:5957;top:3651;width:60;height:2" coordorigin="5957,3651" coordsize="60,2">
              <v:shape style="position:absolute;left:5957;top:3651;width:60;height:2" coordorigin="5957,3651" coordsize="60,0" path="m5957,3651l6017,3651e" filled="f" stroked="t" strokeweight=".48pt" strokecolor="#888888">
                <v:path arrowok="t"/>
              </v:shape>
            </v:group>
            <v:group style="position:absolute;left:5957;top:4318;width:60;height:2" coordorigin="5957,4318" coordsize="60,2">
              <v:shape style="position:absolute;left:5957;top:4318;width:60;height:2" coordorigin="5957,4318" coordsize="60,0" path="m5957,4318l6017,4318e" filled="f" stroked="t" strokeweight=".48pt" strokecolor="#888888">
                <v:path arrowok="t"/>
              </v:shape>
            </v:group>
            <v:group style="position:absolute;left:5957;top:4985;width:60;height:2" coordorigin="5957,4985" coordsize="60,2">
              <v:shape style="position:absolute;left:5957;top:4985;width:60;height:2" coordorigin="5957,4985" coordsize="60,0" path="m5957,4985l6017,4985e" filled="f" stroked="t" strokeweight=".48pt" strokecolor="#888888">
                <v:path arrowok="t"/>
              </v:shape>
            </v:group>
            <v:group style="position:absolute;left:5957;top:5652;width:60;height:2" coordorigin="5957,5652" coordsize="60,2">
              <v:shape style="position:absolute;left:5957;top:5652;width:60;height:2" coordorigin="5957,5652" coordsize="60,0" path="m5957,5652l6017,5652e" filled="f" stroked="t" strokeweight=".48pt" strokecolor="#888888">
                <v:path arrowok="t"/>
              </v:shape>
            </v:group>
            <v:group style="position:absolute;left:5957;top:6320;width:60;height:2" coordorigin="5957,6320" coordsize="60,2">
              <v:shape style="position:absolute;left:5957;top:6320;width:60;height:2" coordorigin="5957,6320" coordsize="60,0" path="m5957,6320l6017,6320e" filled="f" stroked="t" strokeweight=".48pt" strokecolor="#888888">
                <v:path arrowok="t"/>
              </v:shape>
            </v:group>
            <v:group style="position:absolute;left:2475;top:696;width:6932;height:5843" coordorigin="2475,696" coordsize="6932,5843">
              <v:shape style="position:absolute;left:2475;top:696;width:6932;height:5843" coordorigin="2475,696" coordsize="6932,5843" path="m2475,6539l9407,6539,9407,696,2475,696,2475,6539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17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4077" w:right="3805" w:firstLine="-24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.Thin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23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did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10" w:right="-5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1309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05" w:right="-3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16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88" w:right="-5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right="121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550" w:lineRule="atLeast"/>
        <w:ind w:left="3088" w:right="-19" w:firstLine="-517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5" w:lineRule="exact"/>
        <w:ind w:right="1012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5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14.52%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2.58%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2.26%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1.94%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0.65%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0.32%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77.74%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5846" w:space="304"/>
            <w:col w:w="1124" w:space="1331"/>
            <w:col w:w="3315"/>
          </w:cols>
        </w:sectPr>
      </w:pPr>
      <w:rPr/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132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80pt;margin-top:32.819874pt;width:434.15pt;height:213.09pt;mso-position-horizontal-relative:page;mso-position-vertical-relative:paragraph;z-index:-3625" coordorigin="1600,656" coordsize="8683,4262">
            <v:group style="position:absolute;left:2787;top:1204;width:3711;height:3708" coordorigin="2787,1204" coordsize="3711,3708">
              <v:shape style="position:absolute;left:2787;top:1204;width:3711;height:3708" coordorigin="2787,1204" coordsize="3711,3708" path="m3008,2181l2941,2318,2887,2457,2844,2599,2814,2742,2794,2886,2787,3030,2790,3173,2804,3315,2830,3456,2865,3594,2912,3728,2968,3859,3035,3986,3111,4107,3197,4223,3292,4332,3397,4435,3510,4530,3633,4616,3764,4693,3901,4760,4041,4814,4182,4857,4325,4888,4469,4907,4562,4912,4727,4912,4756,4911,4899,4897,5039,4871,5177,4836,5312,4789,5443,4733,5569,4667,5690,4590,5806,4504,5916,4409,6018,4304,6113,4191,6199,4068,6277,3937,6343,3800,6398,3661,6440,3519,6471,3376,6490,3232,6498,3088,6497,3059,4642,3059,3008,2181e" filled="t" fillcolor="#005EB8" stroked="f">
                <v:path arrowok="t"/>
                <v:fill/>
              </v:shape>
              <v:shape style="position:absolute;left:2787;top:1204;width:3711;height:3708" coordorigin="2787,1204" coordsize="3711,3708" path="m4642,1204l4642,3059,6497,3059,6494,2945,6480,2803,6455,2662,6419,2524,6373,2390,6316,2259,6250,2132,6173,2011,6088,1895,5992,1786,5888,1683,5774,1588,5652,1502,5520,1425,5438,1383,5355,1346,5270,1313,5183,1284,5095,1260,5006,1240,4916,1224,4825,1213,4734,1206,4642,1204e" filled="t" fillcolor="#005EB8" stroked="f">
                <v:path arrowok="t"/>
                <v:fill/>
              </v:shape>
            </v:group>
            <v:group style="position:absolute;left:3008;top:1438;width:1634;height:1621" coordorigin="3008,1438" coordsize="1634,1621">
              <v:shape style="position:absolute;left:3008;top:1438;width:1634;height:1621" coordorigin="3008,1438" coordsize="1634,1621" path="m3739,1438l3648,1492,3560,1552,3476,1616,3396,1684,3320,1757,3249,1834,3181,1915,3119,2000,3061,2089,3008,2181,4642,3059,3739,1438e" filled="t" fillcolor="#002F86" stroked="f">
                <v:path arrowok="t"/>
                <v:fill/>
              </v:shape>
            </v:group>
            <v:group style="position:absolute;left:3739;top:1278;width:903;height:1781" coordorigin="3739,1278" coordsize="903,1781">
              <v:shape style="position:absolute;left:3739;top:1278;width:903;height:1781" coordorigin="3739,1278" coordsize="903,1781" path="m4121,1278l4062,1297,4003,1317,3945,1340,3887,1364,3831,1390,3776,1418,3739,1438,4642,3059,4121,1278e" filled="t" fillcolor="#0070CE" stroked="f">
                <v:path arrowok="t"/>
                <v:fill/>
              </v:shape>
            </v:group>
            <v:group style="position:absolute;left:4121;top:1204;width:521;height:1855" coordorigin="4121,1204" coordsize="521,1855">
              <v:shape style="position:absolute;left:4121;top:1204;width:521;height:1855" coordorigin="4121,1204" coordsize="521,1855" path="m4642,1204l4563,1205,4484,1210,4405,1219,4327,1231,4249,1246,4172,1264,4121,1278,4642,3059,4642,1204e" filled="t" fillcolor="#41B6E6" stroked="f">
                <v:path arrowok="t"/>
                <v:fill/>
              </v:shape>
            </v:group>
            <v:group style="position:absolute;left:3540;top:1324;width:386;height:24" coordorigin="3540,1324" coordsize="386,24">
              <v:shape style="position:absolute;left:3540;top:1324;width:386;height:24" coordorigin="3540,1324" coordsize="386,24" path="m3926,1348l3629,1324,3540,1324e" filled="f" stroked="t" strokeweight=".48pt" strokecolor="#000000">
                <v:path arrowok="t"/>
              </v:shape>
            </v:group>
            <v:group style="position:absolute;left:3170;top:923;width:1210;height:300" coordorigin="3170,923" coordsize="1210,300">
              <v:shape style="position:absolute;left:3170;top:923;width:1210;height:300" coordorigin="3170,923" coordsize="1210,300" path="m4380,1223l3262,923,3170,923e" filled="f" stroked="t" strokeweight=".48pt" strokecolor="#000000">
                <v:path arrowok="t"/>
              </v:shape>
            </v:group>
            <v:group style="position:absolute;left:7296;top:2056;width:101;height:101" coordorigin="7296,2056" coordsize="101,101">
              <v:shape style="position:absolute;left:7296;top:2056;width:101;height:101" coordorigin="7296,2056" coordsize="101,101" path="m7296,2157l7397,2157,7397,2056,7296,2056,7296,2157e" filled="t" fillcolor="#005EB8" stroked="f">
                <v:path arrowok="t"/>
                <v:fill/>
              </v:shape>
            </v:group>
            <v:group style="position:absolute;left:7296;top:2932;width:101;height:101" coordorigin="7296,2932" coordsize="101,101">
              <v:shape style="position:absolute;left:7296;top:2932;width:101;height:101" coordorigin="7296,2932" coordsize="101,101" path="m7296,3033l7397,3033,7397,2932,7296,2932,7296,3033e" filled="t" fillcolor="#002F86" stroked="f">
                <v:path arrowok="t"/>
                <v:fill/>
              </v:shape>
            </v:group>
            <v:group style="position:absolute;left:1605;top:661;width:8673;height:4252" coordorigin="1605,661" coordsize="8673,4252">
              <v:shape style="position:absolute;left:1605;top:661;width:8673;height:4252" coordorigin="1605,661" coordsize="8673,4252" path="m1605,4914l10278,4914,10278,663e" filled="f" stroked="t" strokeweight=".5pt" strokecolor="#888888">
                <v:path arrowok="t"/>
              </v:shape>
              <v:shape style="position:absolute;left:1605;top:661;width:8673;height:4252" coordorigin="1605,661" coordsize="8673,4252" path="m1605,663l1605,4914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4%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568" w:right="-20"/>
        <w:jc w:val="left"/>
        <w:tabs>
          <w:tab w:pos="378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  <w:t>4.53%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0"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0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hy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did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go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53" w:after="0" w:line="225" w:lineRule="exact"/>
        <w:ind w:left="294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3.56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9.06%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95" w:after="0" w:line="240" w:lineRule="auto"/>
        <w:ind w:right="191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3836" w:space="3605"/>
            <w:col w:w="4479"/>
          </w:cols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7441" w:right="177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over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.g.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5143" w:right="600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  <w:position w:val="-1"/>
        </w:rPr>
        <w:t>82.85%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1642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14.5pt;margin-top:24.549868pt;width:364.65pt;height:208.1pt;mso-position-horizontal-relative:page;mso-position-vertical-relative:paragraph;z-index:-3624" coordorigin="2290,491" coordsize="7293,4162">
            <v:group style="position:absolute;left:2743;top:1695;width:912;height:2018" coordorigin="2743,1695" coordsize="912,2018">
              <v:shape style="position:absolute;left:2743;top:1695;width:912;height:2018" coordorigin="2743,1695" coordsize="912,2018" path="m3655,1695l2743,1695,2743,3713,3655,3713,3655,1695e" filled="t" fillcolor="#005EB8" stroked="f">
                <v:path arrowok="t"/>
                <v:fill/>
              </v:shape>
            </v:group>
            <v:group style="position:absolute;left:4111;top:3394;width:912;height:319" coordorigin="4111,3394" coordsize="912,319">
              <v:shape style="position:absolute;left:4111;top:3394;width:912;height:319" coordorigin="4111,3394" coordsize="912,319" path="m5023,3394l4111,3394,4111,3713,5023,3713,5023,3394e" filled="t" fillcolor="#005EB8" stroked="f">
                <v:path arrowok="t"/>
                <v:fill/>
              </v:shape>
            </v:group>
            <v:group style="position:absolute;left:5479;top:3686;width:912;height:2" coordorigin="5479,3686" coordsize="912,2">
              <v:shape style="position:absolute;left:5479;top:3686;width:912;height:2" coordorigin="5479,3686" coordsize="912,0" path="m5479,3686l6391,3686e" filled="f" stroked="t" strokeweight="2.86pt" strokecolor="#005EB8">
                <v:path arrowok="t"/>
              </v:shape>
            </v:group>
            <v:group style="position:absolute;left:6847;top:3681;width:914;height:2" coordorigin="6847,3681" coordsize="914,2">
              <v:shape style="position:absolute;left:6847;top:3681;width:914;height:2" coordorigin="6847,3681" coordsize="914,0" path="m6847,3681l7762,3681e" filled="f" stroked="t" strokeweight="3.34pt" strokecolor="#005EB8">
                <v:path arrowok="t"/>
              </v:shape>
            </v:group>
            <v:group style="position:absolute;left:8218;top:3681;width:912;height:2" coordorigin="8218,3681" coordsize="912,2">
              <v:shape style="position:absolute;left:8218;top:3681;width:912;height:2" coordorigin="8218,3681" coordsize="912,0" path="m8218,3681l9130,3681e" filled="f" stroked="t" strokeweight="3.34pt" strokecolor="#005EB8">
                <v:path arrowok="t"/>
              </v:shape>
            </v:group>
            <v:group style="position:absolute;left:2515;top:3713;width:6842;height:2" coordorigin="2515,3713" coordsize="6842,2">
              <v:shape style="position:absolute;left:2515;top:3713;width:6842;height:2" coordorigin="2515,3713" coordsize="6842,0" path="m2515,3713l9358,3713e" filled="f" stroked="t" strokeweight=".48pt" strokecolor="#888888">
                <v:path arrowok="t"/>
              </v:shape>
            </v:group>
            <v:group style="position:absolute;left:2515;top:3713;width:2;height:60" coordorigin="2515,3713" coordsize="2,60">
              <v:shape style="position:absolute;left:2515;top:3713;width:2;height:60" coordorigin="2515,3713" coordsize="0,60" path="m2515,3713l2515,3773e" filled="f" stroked="t" strokeweight=".48pt" strokecolor="#888888">
                <v:path arrowok="t"/>
              </v:shape>
            </v:group>
            <v:group style="position:absolute;left:3883;top:3713;width:2;height:60" coordorigin="3883,3713" coordsize="2,60">
              <v:shape style="position:absolute;left:3883;top:3713;width:2;height:60" coordorigin="3883,3713" coordsize="0,60" path="m3883,3713l3883,3773e" filled="f" stroked="t" strokeweight=".48pt" strokecolor="#888888">
                <v:path arrowok="t"/>
              </v:shape>
            </v:group>
            <v:group style="position:absolute;left:5251;top:3713;width:2;height:60" coordorigin="5251,3713" coordsize="2,60">
              <v:shape style="position:absolute;left:5251;top:3713;width:2;height:60" coordorigin="5251,3713" coordsize="0,60" path="m5251,3713l5251,3773e" filled="f" stroked="t" strokeweight=".48pt" strokecolor="#888888">
                <v:path arrowok="t"/>
              </v:shape>
            </v:group>
            <v:group style="position:absolute;left:6619;top:3713;width:2;height:60" coordorigin="6619,3713" coordsize="2,60">
              <v:shape style="position:absolute;left:6619;top:3713;width:2;height:60" coordorigin="6619,3713" coordsize="0,60" path="m6619,3713l6619,3773e" filled="f" stroked="t" strokeweight=".48pt" strokecolor="#888888">
                <v:path arrowok="t"/>
              </v:shape>
            </v:group>
            <v:group style="position:absolute;left:7990;top:3713;width:2;height:60" coordorigin="7990,3713" coordsize="2,60">
              <v:shape style="position:absolute;left:7990;top:3713;width:2;height:60" coordorigin="7990,3713" coordsize="0,60" path="m7990,3713l7990,3773e" filled="f" stroked="t" strokeweight=".48pt" strokecolor="#888888">
                <v:path arrowok="t"/>
              </v:shape>
            </v:group>
            <v:group style="position:absolute;left:9358;top:3713;width:2;height:60" coordorigin="9358,3713" coordsize="2,60">
              <v:shape style="position:absolute;left:9358;top:3713;width:2;height:60" coordorigin="9358,3713" coordsize="0,60" path="m9358,3713l9358,3773e" filled="f" stroked="t" strokeweight=".48pt" strokecolor="#888888">
                <v:path arrowok="t"/>
              </v:shape>
            </v:group>
            <v:group style="position:absolute;left:2295;top:496;width:7283;height:4152" coordorigin="2295,496" coordsize="7283,4152">
              <v:shape style="position:absolute;left:2295;top:496;width:7283;height:4152" coordorigin="2295,496" coordsize="7283,4152" path="m2295,4648l9578,4648,9578,496,2295,496,2295,4648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426" w:right="3270" w:firstLine="-113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tisfi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4" w:after="0" w:line="225" w:lineRule="exact"/>
        <w:ind w:left="286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80.13%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12.62%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35" w:lineRule="exact"/>
        <w:ind w:right="-20"/>
        <w:jc w:val="left"/>
        <w:tabs>
          <w:tab w:pos="1360" w:val="left"/>
          <w:tab w:pos="2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2.21%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2.52%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2.52%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4906" w:space="750"/>
            <w:col w:w="6264"/>
          </w:cols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left="5404" w:right="-54" w:firstLine="-2805"/>
        <w:jc w:val="left"/>
        <w:tabs>
          <w:tab w:pos="56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54" w:firstLine="25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2687" w:firstLine="28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6472" w:space="340"/>
            <w:col w:w="989" w:space="380"/>
            <w:col w:w="3739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080" w:right="111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urther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arises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5474" w:right="2203" w:firstLine="-321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-1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tisfi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left="3599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338" w:right="-3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644" w:right="-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e/kn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919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441" w:right="-5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93" w:right="-3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tock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911" w:right="-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660" w:right="-3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4" w:after="0" w:line="240" w:lineRule="auto"/>
        <w:ind w:left="1805" w:right="-3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by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590" w:right="-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33" w:right="-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62" w:right="-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ternet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96" w:right="-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49" w:right="-33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548" w:lineRule="auto"/>
        <w:ind w:left="3190" w:right="-52" w:firstLine="-9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99" w:right="37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6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40%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right="-5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1"/>
          <w:szCs w:val="21"/>
          <w:color w:val="00AF50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1"/>
          <w:szCs w:val="21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1"/>
          <w:szCs w:val="21"/>
          <w:color w:val="00AF5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00AF5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1"/>
          <w:szCs w:val="21"/>
          <w:color w:val="00AF5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00AF5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heme</w:t>
      </w:r>
      <w:r>
        <w:rPr>
          <w:rFonts w:ascii="Arial" w:hAnsi="Arial" w:cs="Arial" w:eastAsia="Arial"/>
          <w:sz w:val="21"/>
          <w:szCs w:val="21"/>
          <w:color w:val="00AF5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C0000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1"/>
          <w:szCs w:val="21"/>
          <w:color w:val="C00000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C0000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1"/>
          <w:szCs w:val="21"/>
          <w:color w:val="C0000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1"/>
          <w:szCs w:val="21"/>
          <w:color w:val="C0000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C00000"/>
          <w:spacing w:val="-1"/>
          <w:w w:val="100"/>
          <w:b/>
          <w:bCs/>
        </w:rPr>
        <w:t>i</w:t>
      </w:r>
      <w:r>
        <w:rPr>
          <w:rFonts w:ascii="Arial" w:hAnsi="Arial" w:cs="Arial" w:eastAsia="Arial"/>
          <w:sz w:val="21"/>
          <w:szCs w:val="21"/>
          <w:color w:val="C0000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1"/>
          <w:szCs w:val="21"/>
          <w:color w:val="C0000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1"/>
          <w:szCs w:val="21"/>
          <w:color w:val="C0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1"/>
          <w:szCs w:val="21"/>
          <w:color w:val="C0000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1"/>
          <w:szCs w:val="21"/>
          <w:color w:val="C00000"/>
          <w:spacing w:val="0"/>
          <w:w w:val="100"/>
          <w:b/>
          <w:bCs/>
        </w:rPr>
        <w:t>heme</w:t>
      </w:r>
      <w:r>
        <w:rPr>
          <w:rFonts w:ascii="Arial" w:hAnsi="Arial" w:cs="Arial" w:eastAsia="Arial"/>
          <w:sz w:val="21"/>
          <w:szCs w:val="21"/>
          <w:color w:val="C0000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EB8"/>
          <w:spacing w:val="0"/>
          <w:w w:val="100"/>
          <w:b/>
          <w:bCs/>
        </w:rPr>
        <w:t>Neu</w:t>
      </w:r>
      <w:r>
        <w:rPr>
          <w:rFonts w:ascii="Arial" w:hAnsi="Arial" w:cs="Arial" w:eastAsia="Arial"/>
          <w:sz w:val="20"/>
          <w:szCs w:val="20"/>
          <w:color w:val="005EB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05EB8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color w:val="005EB8"/>
          <w:spacing w:val="0"/>
          <w:w w:val="100"/>
          <w:b/>
          <w:bCs/>
        </w:rPr>
        <w:t>al/</w:t>
      </w:r>
      <w:r>
        <w:rPr>
          <w:rFonts w:ascii="Arial" w:hAnsi="Arial" w:cs="Arial" w:eastAsia="Arial"/>
          <w:sz w:val="20"/>
          <w:szCs w:val="20"/>
          <w:color w:val="005EB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05EB8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color w:val="005EB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005EB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color w:val="005EB8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color w:val="005EB8"/>
          <w:spacing w:val="0"/>
          <w:w w:val="100"/>
          <w:b/>
          <w:bCs/>
        </w:rPr>
        <w:t>ual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5845" w:space="347"/>
            <w:col w:w="1252" w:space="1298"/>
            <w:col w:w="1556" w:space="69"/>
            <w:col w:w="1553"/>
          </w:cols>
        </w:sectPr>
      </w:pPr>
      <w:rPr/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53.75pt;margin-top:88.419975pt;width:489.87pt;height:481.07pt;mso-position-horizontal-relative:page;mso-position-vertical-relative:page;z-index:-3623" coordorigin="1075,1768" coordsize="9797,9621">
            <v:group style="position:absolute;left:10824;top:1778;width:38;height:9601" coordorigin="10824,1778" coordsize="38,9601">
              <v:shape style="position:absolute;left:10824;top:1778;width:38;height:9601" coordorigin="10824,1778" coordsize="38,9601" path="m10824,11380l10862,11380,10862,1778,10824,1778,10824,11380xe" filled="t" fillcolor="#00AF50" stroked="f">
                <v:path arrowok="t"/>
                <v:fill/>
              </v:shape>
            </v:group>
            <v:group style="position:absolute;left:6017;top:2818;width:4267;height:350" coordorigin="6017,2818" coordsize="4267,350">
              <v:shape style="position:absolute;left:6017;top:2818;width:4267;height:350" coordorigin="6017,2818" coordsize="4267,350" path="m6017,3168l10284,3168,10284,2818,6017,2818,6017,3168e" filled="t" fillcolor="#00AF50" stroked="f">
                <v:path arrowok="t"/>
                <v:fill/>
              </v:shape>
            </v:group>
            <v:group style="position:absolute;left:6017;top:3343;width:3682;height:350" coordorigin="6017,3343" coordsize="3682,350">
              <v:shape style="position:absolute;left:6017;top:3343;width:3682;height:350" coordorigin="6017,3343" coordsize="3682,350" path="m6017,3694l9698,3694,9698,3343,6017,3343,6017,3694e" filled="t" fillcolor="#00AF50" stroked="f">
                <v:path arrowok="t"/>
                <v:fill/>
              </v:shape>
            </v:group>
            <v:group style="position:absolute;left:6017;top:3869;width:907;height:350" coordorigin="6017,3869" coordsize="907,350">
              <v:shape style="position:absolute;left:6017;top:3869;width:907;height:350" coordorigin="6017,3869" coordsize="907,350" path="m6017,4219l6924,4219,6924,3869,6017,3869,6017,4219e" filled="t" fillcolor="#00AF50" stroked="f">
                <v:path arrowok="t"/>
                <v:fill/>
              </v:shape>
            </v:group>
            <v:group style="position:absolute;left:6017;top:4394;width:588;height:350" coordorigin="6017,4394" coordsize="588,350">
              <v:shape style="position:absolute;left:6017;top:4394;width:588;height:350" coordorigin="6017,4394" coordsize="588,350" path="m6017,4745l6605,4745,6605,4394,6017,4394,6017,4745e" filled="t" fillcolor="#C00000" stroked="f">
                <v:path arrowok="t"/>
                <v:fill/>
              </v:shape>
            </v:group>
            <v:group style="position:absolute;left:6017;top:4920;width:427;height:350" coordorigin="6017,4920" coordsize="427,350">
              <v:shape style="position:absolute;left:6017;top:4920;width:427;height:350" coordorigin="6017,4920" coordsize="427,350" path="m6017,5270l6444,5270,6444,4920,6017,4920,6017,5270e" filled="t" fillcolor="#00AF50" stroked="f">
                <v:path arrowok="t"/>
                <v:fill/>
              </v:shape>
            </v:group>
            <v:group style="position:absolute;left:6017;top:5446;width:266;height:350" coordorigin="6017,5446" coordsize="266,350">
              <v:shape style="position:absolute;left:6017;top:5446;width:266;height:350" coordorigin="6017,5446" coordsize="266,350" path="m6017,5796l6283,5796,6283,5446,6017,5446,6017,5796e" filled="t" fillcolor="#C00000" stroked="f">
                <v:path arrowok="t"/>
                <v:fill/>
              </v:shape>
            </v:group>
            <v:group style="position:absolute;left:6017;top:5969;width:214;height:350" coordorigin="6017,5969" coordsize="214,350">
              <v:shape style="position:absolute;left:6017;top:5969;width:214;height:350" coordorigin="6017,5969" coordsize="214,350" path="m6017,6319l6230,6319,6230,5969,6017,5969,6017,6319e" filled="t" fillcolor="#C00000" stroked="f">
                <v:path arrowok="t"/>
                <v:fill/>
              </v:shape>
            </v:group>
            <v:group style="position:absolute;left:6017;top:6494;width:161;height:350" coordorigin="6017,6494" coordsize="161,350">
              <v:shape style="position:absolute;left:6017;top:6494;width:161;height:350" coordorigin="6017,6494" coordsize="161,350" path="m6017,6845l6178,6845,6178,6494,6017,6494,6017,6845e" filled="t" fillcolor="#C00000" stroked="f">
                <v:path arrowok="t"/>
                <v:fill/>
              </v:shape>
            </v:group>
            <v:group style="position:absolute;left:6044;top:7020;width:2;height:350" coordorigin="6044,7020" coordsize="2,350">
              <v:shape style="position:absolute;left:6044;top:7020;width:2;height:350" coordorigin="6044,7020" coordsize="0,350" path="m6044,7020l6044,7370e" filled="f" stroked="t" strokeweight="2.86pt" strokecolor="#00AF50">
                <v:path arrowok="t"/>
              </v:shape>
            </v:group>
            <v:group style="position:absolute;left:6044;top:7546;width:2;height:350" coordorigin="6044,7546" coordsize="2,350">
              <v:shape style="position:absolute;left:6044;top:7546;width:2;height:350" coordorigin="6044,7546" coordsize="0,350" path="m6044,7546l6044,7896e" filled="f" stroked="t" strokeweight="2.86pt" strokecolor="#00AF50">
                <v:path arrowok="t"/>
              </v:shape>
            </v:group>
            <v:group style="position:absolute;left:6044;top:8071;width:2;height:350" coordorigin="6044,8071" coordsize="2,350">
              <v:shape style="position:absolute;left:6044;top:8071;width:2;height:350" coordorigin="6044,8071" coordsize="0,350" path="m6044,8071l6044,8422e" filled="f" stroked="t" strokeweight="2.86pt" strokecolor="#00AF50">
                <v:path arrowok="t"/>
              </v:shape>
            </v:group>
            <v:group style="position:absolute;left:6044;top:8597;width:2;height:350" coordorigin="6044,8597" coordsize="2,350">
              <v:shape style="position:absolute;left:6044;top:8597;width:2;height:350" coordorigin="6044,8597" coordsize="0,350" path="m6044,8597l6044,8947e" filled="f" stroked="t" strokeweight="2.86pt" strokecolor="#C00000">
                <v:path arrowok="t"/>
              </v:shape>
            </v:group>
            <v:group style="position:absolute;left:6044;top:9648;width:2;height:350" coordorigin="6044,9648" coordsize="2,350">
              <v:shape style="position:absolute;left:6044;top:9648;width:2;height:350" coordorigin="6044,9648" coordsize="0,350" path="m6044,9648l6044,9998e" filled="f" stroked="t" strokeweight="2.86pt" strokecolor="#00AF50">
                <v:path arrowok="t"/>
              </v:shape>
            </v:group>
            <v:group style="position:absolute;left:6044;top:10171;width:2;height:350" coordorigin="6044,10171" coordsize="2,350">
              <v:shape style="position:absolute;left:6044;top:10171;width:2;height:350" coordorigin="6044,10171" coordsize="0,350" path="m6044,10171l6044,10522e" filled="f" stroked="t" strokeweight="2.86pt" strokecolor="#C00000">
                <v:path arrowok="t"/>
              </v:shape>
            </v:group>
            <v:group style="position:absolute;left:6044;top:10697;width:2;height:350" coordorigin="6044,10697" coordsize="2,350">
              <v:shape style="position:absolute;left:6044;top:10697;width:2;height:350" coordorigin="6044,10697" coordsize="0,350" path="m6044,10697l6044,11047e" filled="f" stroked="t" strokeweight="2.86pt" strokecolor="#00AF50">
                <v:path arrowok="t"/>
              </v:shape>
            </v:group>
            <v:group style="position:absolute;left:6044;top:9122;width:2;height:350" coordorigin="6044,9122" coordsize="2,350">
              <v:shape style="position:absolute;left:6044;top:9122;width:2;height:350" coordorigin="6044,9122" coordsize="0,350" path="m6044,9122l6044,9473e" filled="f" stroked="t" strokeweight="2.86pt" strokecolor="#005EB8">
                <v:path arrowok="t"/>
              </v:shape>
            </v:group>
            <v:group style="position:absolute;left:6017;top:2731;width:2;height:8405" coordorigin="6017,2731" coordsize="2,8405">
              <v:shape style="position:absolute;left:6017;top:2731;width:2;height:8405" coordorigin="6017,2731" coordsize="0,8405" path="m6017,2731l6017,11136e" filled="f" stroked="t" strokeweight=".48pt" strokecolor="#888888">
                <v:path arrowok="t"/>
              </v:shape>
            </v:group>
            <v:group style="position:absolute;left:5957;top:2731;width:60;height:2" coordorigin="5957,2731" coordsize="60,2">
              <v:shape style="position:absolute;left:5957;top:2731;width:60;height:2" coordorigin="5957,2731" coordsize="60,0" path="m5957,2731l6017,2731e" filled="f" stroked="t" strokeweight=".48pt" strokecolor="#888888">
                <v:path arrowok="t"/>
              </v:shape>
            </v:group>
            <v:group style="position:absolute;left:5957;top:3257;width:60;height:2" coordorigin="5957,3257" coordsize="60,2">
              <v:shape style="position:absolute;left:5957;top:3257;width:60;height:2" coordorigin="5957,3257" coordsize="60,0" path="m5957,3257l6017,3257e" filled="f" stroked="t" strokeweight=".48pt" strokecolor="#888888">
                <v:path arrowok="t"/>
              </v:shape>
            </v:group>
            <v:group style="position:absolute;left:5957;top:3782;width:60;height:2" coordorigin="5957,3782" coordsize="60,2">
              <v:shape style="position:absolute;left:5957;top:3782;width:60;height:2" coordorigin="5957,3782" coordsize="60,0" path="m5957,3782l6017,3782e" filled="f" stroked="t" strokeweight=".48pt" strokecolor="#888888">
                <v:path arrowok="t"/>
              </v:shape>
            </v:group>
            <v:group style="position:absolute;left:5957;top:4306;width:60;height:2" coordorigin="5957,4306" coordsize="60,2">
              <v:shape style="position:absolute;left:5957;top:4306;width:60;height:2" coordorigin="5957,4306" coordsize="60,0" path="m5957,4306l6017,4306e" filled="f" stroked="t" strokeweight=".48pt" strokecolor="#888888">
                <v:path arrowok="t"/>
              </v:shape>
            </v:group>
            <v:group style="position:absolute;left:5957;top:4831;width:60;height:2" coordorigin="5957,4831" coordsize="60,2">
              <v:shape style="position:absolute;left:5957;top:4831;width:60;height:2" coordorigin="5957,4831" coordsize="60,0" path="m5957,4831l6017,4831e" filled="f" stroked="t" strokeweight=".48pt" strokecolor="#888888">
                <v:path arrowok="t"/>
              </v:shape>
            </v:group>
            <v:group style="position:absolute;left:5957;top:5357;width:60;height:2" coordorigin="5957,5357" coordsize="60,2">
              <v:shape style="position:absolute;left:5957;top:5357;width:60;height:2" coordorigin="5957,5357" coordsize="60,0" path="m5957,5357l6017,5357e" filled="f" stroked="t" strokeweight=".48pt" strokecolor="#888888">
                <v:path arrowok="t"/>
              </v:shape>
            </v:group>
            <v:group style="position:absolute;left:5957;top:5882;width:60;height:2" coordorigin="5957,5882" coordsize="60,2">
              <v:shape style="position:absolute;left:5957;top:5882;width:60;height:2" coordorigin="5957,5882" coordsize="60,0" path="m5957,5882l6017,5882e" filled="f" stroked="t" strokeweight=".48pt" strokecolor="#888888">
                <v:path arrowok="t"/>
              </v:shape>
            </v:group>
            <v:group style="position:absolute;left:5957;top:6408;width:60;height:2" coordorigin="5957,6408" coordsize="60,2">
              <v:shape style="position:absolute;left:5957;top:6408;width:60;height:2" coordorigin="5957,6408" coordsize="60,0" path="m5957,6408l6017,6408e" filled="f" stroked="t" strokeweight=".48pt" strokecolor="#888888">
                <v:path arrowok="t"/>
              </v:shape>
            </v:group>
            <v:group style="position:absolute;left:5957;top:6934;width:60;height:2" coordorigin="5957,6934" coordsize="60,2">
              <v:shape style="position:absolute;left:5957;top:6934;width:60;height:2" coordorigin="5957,6934" coordsize="60,0" path="m5957,6934l6017,6934e" filled="f" stroked="t" strokeweight=".48pt" strokecolor="#888888">
                <v:path arrowok="t"/>
              </v:shape>
            </v:group>
            <v:group style="position:absolute;left:5957;top:7459;width:60;height:2" coordorigin="5957,7459" coordsize="60,2">
              <v:shape style="position:absolute;left:5957;top:7459;width:60;height:2" coordorigin="5957,7459" coordsize="60,0" path="m5957,7459l6017,7459e" filled="f" stroked="t" strokeweight=".48pt" strokecolor="#888888">
                <v:path arrowok="t"/>
              </v:shape>
            </v:group>
            <v:group style="position:absolute;left:5957;top:7985;width:60;height:2" coordorigin="5957,7985" coordsize="60,2">
              <v:shape style="position:absolute;left:5957;top:7985;width:60;height:2" coordorigin="5957,7985" coordsize="60,0" path="m5957,7985l6017,7985e" filled="f" stroked="t" strokeweight=".48pt" strokecolor="#888888">
                <v:path arrowok="t"/>
              </v:shape>
            </v:group>
            <v:group style="position:absolute;left:5957;top:8508;width:60;height:2" coordorigin="5957,8508" coordsize="60,2">
              <v:shape style="position:absolute;left:5957;top:8508;width:60;height:2" coordorigin="5957,8508" coordsize="60,0" path="m5957,8508l6017,8508e" filled="f" stroked="t" strokeweight=".48pt" strokecolor="#888888">
                <v:path arrowok="t"/>
              </v:shape>
            </v:group>
            <v:group style="position:absolute;left:5957;top:9034;width:60;height:2" coordorigin="5957,9034" coordsize="60,2">
              <v:shape style="position:absolute;left:5957;top:9034;width:60;height:2" coordorigin="5957,9034" coordsize="60,0" path="m5957,9034l6017,9034e" filled="f" stroked="t" strokeweight=".48pt" strokecolor="#888888">
                <v:path arrowok="t"/>
              </v:shape>
            </v:group>
            <v:group style="position:absolute;left:5957;top:9559;width:60;height:2" coordorigin="5957,9559" coordsize="60,2">
              <v:shape style="position:absolute;left:5957;top:9559;width:60;height:2" coordorigin="5957,9559" coordsize="60,0" path="m5957,9559l6017,9559e" filled="f" stroked="t" strokeweight=".48pt" strokecolor="#888888">
                <v:path arrowok="t"/>
              </v:shape>
            </v:group>
            <v:group style="position:absolute;left:5957;top:10085;width:60;height:2" coordorigin="5957,10085" coordsize="60,2">
              <v:shape style="position:absolute;left:5957;top:10085;width:60;height:2" coordorigin="5957,10085" coordsize="60,0" path="m5957,10085l6017,10085e" filled="f" stroked="t" strokeweight=".48pt" strokecolor="#888888">
                <v:path arrowok="t"/>
              </v:shape>
            </v:group>
            <v:group style="position:absolute;left:5957;top:10610;width:60;height:2" coordorigin="5957,10610" coordsize="60,2">
              <v:shape style="position:absolute;left:5957;top:10610;width:60;height:2" coordorigin="5957,10610" coordsize="60,0" path="m5957,10610l6017,10610e" filled="f" stroked="t" strokeweight=".48pt" strokecolor="#888888">
                <v:path arrowok="t"/>
              </v:shape>
            </v:group>
            <v:group style="position:absolute;left:5957;top:11136;width:60;height:2" coordorigin="5957,11136" coordsize="60,2">
              <v:shape style="position:absolute;left:5957;top:11136;width:60;height:2" coordorigin="5957,11136" coordsize="60,0" path="m5957,11136l6017,11136e" filled="f" stroked="t" strokeweight=".48pt" strokecolor="#888888">
                <v:path arrowok="t"/>
              </v:shape>
            </v:group>
            <v:group style="position:absolute;left:1080;top:1778;width:9745;height:9577" coordorigin="1080,1778" coordsize="9745,9577">
              <v:shape style="position:absolute;left:1080;top:1778;width:9745;height:9577" coordorigin="1080,1778" coordsize="9745,9577" path="m1080,11355l10825,11355,10825,1779e" filled="f" stroked="t" strokeweight=".5pt" strokecolor="#585858">
                <v:path arrowok="t"/>
              </v:shape>
              <v:shape style="position:absolute;left:1080;top:1778;width:9745;height:9577" coordorigin="1080,1778" coordsize="9745,9577" path="m1080,1779l1080,11355e" filled="f" stroked="t" strokeweight=".5pt" strokecolor="#585858">
                <v:path arrowok="t"/>
              </v:shape>
            </v:group>
            <v:group style="position:absolute;left:8589;top:10514;width:2195;height:815" coordorigin="8589,10514" coordsize="2195,815">
              <v:shape style="position:absolute;left:8589;top:10514;width:2195;height:815" coordorigin="8589,10514" coordsize="2195,815" path="m8589,11329l10784,11329,10784,10514,8589,10514,8589,11329e" filled="t" fillcolor="#FFFFFF" stroked="f">
                <v:path arrowok="t"/>
                <v:fill/>
              </v:shape>
            </v:group>
            <v:group style="position:absolute;left:8589;top:10514;width:2195;height:815" coordorigin="8589,10514" coordsize="2195,815">
              <v:shape style="position:absolute;left:8589;top:10514;width:2195;height:815" coordorigin="8589,10514" coordsize="2195,815" path="m8589,11329l10784,11329,10784,10514,8589,10514,8589,11329x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002F86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inte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002F86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002F86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phrm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21.229885pt;width:432.5pt;height:252.5pt;mso-position-horizontal-relative:page;mso-position-vertical-relative:paragraph;z-index:-3622" coordorigin="1075,425" coordsize="8650,5050">
            <v:group style="position:absolute;left:3615;top:1392;width:3569;height:3570" coordorigin="3615,1392" coordsize="3569,3570">
              <v:shape style="position:absolute;left:3615;top:1392;width:3569;height:3570" coordorigin="3615,1392" coordsize="3569,3570" path="m4908,1461l4769,1507,4636,1564,4510,1630,4390,1704,4278,1788,4174,1879,4078,1978,3989,2083,3909,2195,3838,2312,3777,2434,3724,2561,3682,2692,3649,2826,3627,2963,3616,3102,3615,3243,3626,3385,3649,3527,3684,3670,3730,3809,3786,3942,3852,4068,3927,4187,4010,4299,4102,4404,4200,4500,4306,4588,4417,4668,4534,4739,4657,4801,4784,4853,4914,4896,5048,4929,5185,4951,5325,4962,5465,4962,5607,4951,5750,4929,5892,4894,6031,4848,6164,4792,6290,4726,6410,4651,6522,4568,6626,4476,6722,4378,6811,4272,6891,4161,6962,4043,7023,3921,7076,3794,7118,3663,7151,3529,7173,3392,7184,3253,7184,3178,5400,3178,4908,1461e" filled="t" fillcolor="#005EB8" stroked="f">
                <v:path arrowok="t"/>
                <v:fill/>
              </v:shape>
              <v:shape style="position:absolute;left:3615;top:1392;width:3569;height:3570" coordorigin="3615,1392" coordsize="3569,3570" path="m5400,1392l5400,3178,7184,3178,7185,3112,7174,2970,7151,2828,7116,2686,7080,2573,7036,2463,6986,2358,6930,2257,6868,2160,6799,2069,6726,1981,6647,1899,6563,1823,6475,1752,6382,1686,6285,1627,6185,1574,6081,1527,5973,1487,5863,1453,5751,1427,5636,1408,5519,1396,5400,1392e" filled="t" fillcolor="#005EB8" stroked="f">
                <v:path arrowok="t"/>
                <v:fill/>
              </v:shape>
            </v:group>
            <v:group style="position:absolute;left:4908;top:1393;width:492;height:1785" coordorigin="4908,1393" coordsize="492,1785">
              <v:shape style="position:absolute;left:4908;top:1393;width:492;height:1785" coordorigin="4908,1393" coordsize="492,1785" path="m5364,1393l5295,1395,5226,1401,5157,1409,5088,1420,5020,1433,4953,1449,4908,1461,5400,3178,5364,1393e" filled="t" fillcolor="#002F86" stroked="f">
                <v:path arrowok="t"/>
                <v:fill/>
              </v:shape>
            </v:group>
            <v:group style="position:absolute;left:5364;top:1392;width:36;height:1785" coordorigin="5364,1392" coordsize="36,1785">
              <v:shape style="position:absolute;left:5364;top:1392;width:36;height:1785" coordorigin="5364,1392" coordsize="36,1785" path="m5400,1392l5364,1393,5400,3178,5400,1392e" filled="t" fillcolor="#0070CE" stroked="f">
                <v:path arrowok="t"/>
                <v:fill/>
              </v:shape>
            </v:group>
            <v:group style="position:absolute;left:4248;top:1241;width:886;height:170" coordorigin="4248,1241" coordsize="886,170">
              <v:shape style="position:absolute;left:4248;top:1241;width:886;height:170" coordorigin="4248,1241" coordsize="886,170" path="m5134,1411l4337,1241,4248,1241e" filled="f" stroked="t" strokeweight=".48pt" strokecolor="#000000">
                <v:path arrowok="t"/>
              </v:shape>
            </v:group>
            <v:group style="position:absolute;left:5383;top:1174;width:432;height:218" coordorigin="5383,1174" coordsize="432,218">
              <v:shape style="position:absolute;left:5383;top:1174;width:432;height:218" coordorigin="5383,1174" coordsize="432,218" path="m5383,1392l5726,1174,5815,1174e" filled="f" stroked="t" strokeweight=".48pt" strokecolor="#000000">
                <v:path arrowok="t"/>
              </v:shape>
            </v:group>
            <v:group style="position:absolute;left:1080;top:430;width:8640;height:5040" coordorigin="1080,430" coordsize="8640,5040">
              <v:shape style="position:absolute;left:1080;top:430;width:8640;height:5040" coordorigin="1080,430" coordsize="8640,5040" path="m1080,5470l9720,5470,9720,430,1080,430,1080,5470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er,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4%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067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inte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net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92" w:lineRule="exact"/>
        <w:ind w:left="3651" w:right="-20"/>
        <w:jc w:val="left"/>
        <w:tabs>
          <w:tab w:pos="5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4.13%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5"/>
        </w:rPr>
        <w:t>0.32%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25" w:lineRule="exact"/>
        <w:ind w:left="5503" w:right="564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  <w:position w:val="-1"/>
        </w:rPr>
        <w:t>95.56%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ernet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on</w:t>
      </w:r>
      <w:r>
        <w:rPr>
          <w:rFonts w:ascii="Arial" w:hAnsi="Arial" w:cs="Arial" w:eastAsia="Arial"/>
          <w:sz w:val="20"/>
          <w:szCs w:val="20"/>
          <w:spacing w:val="4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33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hy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did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int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rn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left="3061" w:right="-54" w:firstLine="-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74" w:right="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463" w:right="-55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63" w:right="-5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26" w:right="-3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arma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37" w:right="-3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54" w:right="-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9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15.38%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49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15.38%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7.69%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5" w:lineRule="exact"/>
        <w:ind w:left="249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15.38%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38.46%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61.54%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5843" w:space="544"/>
            <w:col w:w="922" w:space="71"/>
            <w:col w:w="674" w:space="72"/>
            <w:col w:w="3794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111.5pt;margin-top:-238.218109pt;width:371pt;height:239.69pt;mso-position-horizontal-relative:page;mso-position-vertical-relative:paragraph;z-index:-3621" coordorigin="2230,-4764" coordsize="7420,4794">
            <v:group style="position:absolute;left:6017;top:-4095;width:1985;height:451" coordorigin="6017,-4095" coordsize="1985,451">
              <v:shape style="position:absolute;left:6017;top:-4095;width:1985;height:451" coordorigin="6017,-4095" coordsize="1985,451" path="m8002,-4095l6017,-4095,6017,-3643,8002,-3643,8002,-4095e" filled="t" fillcolor="#005EB8" stroked="f">
                <v:path arrowok="t"/>
                <v:fill/>
              </v:shape>
            </v:group>
            <v:group style="position:absolute;left:6017;top:-3418;width:1241;height:449" coordorigin="6017,-3418" coordsize="1241,449">
              <v:shape style="position:absolute;left:6017;top:-3418;width:1241;height:449" coordorigin="6017,-3418" coordsize="1241,449" path="m7258,-3418l6017,-3418,6017,-2969,7258,-2969,7258,-3418e" filled="t" fillcolor="#005EB8" stroked="f">
                <v:path arrowok="t"/>
                <v:fill/>
              </v:shape>
            </v:group>
            <v:group style="position:absolute;left:6017;top:-2743;width:497;height:451" coordorigin="6017,-2743" coordsize="497,451">
              <v:shape style="position:absolute;left:6017;top:-2743;width:497;height:451" coordorigin="6017,-2743" coordsize="497,451" path="m6514,-2743l6017,-2743,6017,-2292,6514,-2292,6514,-2743e" filled="t" fillcolor="#005EB8" stroked="f">
                <v:path arrowok="t"/>
                <v:fill/>
              </v:shape>
            </v:group>
            <v:group style="position:absolute;left:6017;top:-2069;width:497;height:451" coordorigin="6017,-2069" coordsize="497,451">
              <v:shape style="position:absolute;left:6017;top:-2069;width:497;height:451" coordorigin="6017,-2069" coordsize="497,451" path="m6514,-2069l6017,-2069,6017,-1618,6514,-1618,6514,-2069e" filled="t" fillcolor="#005EB8" stroked="f">
                <v:path arrowok="t"/>
                <v:fill/>
              </v:shape>
            </v:group>
            <v:group style="position:absolute;left:6017;top:-1392;width:247;height:449" coordorigin="6017,-1392" coordsize="247,449">
              <v:shape style="position:absolute;left:6017;top:-1392;width:247;height:449" coordorigin="6017,-1392" coordsize="247,449" path="m6264,-1392l6017,-1392,6017,-943,6264,-943,6264,-1392e" filled="t" fillcolor="#005EB8" stroked="f">
                <v:path arrowok="t"/>
                <v:fill/>
              </v:shape>
            </v:group>
            <v:group style="position:absolute;left:6017;top:-718;width:497;height:451" coordorigin="6017,-718" coordsize="497,451">
              <v:shape style="position:absolute;left:6017;top:-718;width:497;height:451" coordorigin="6017,-718" coordsize="497,451" path="m6514,-718l6017,-718,6017,-267,6514,-267,6514,-718e" filled="t" fillcolor="#005EB8" stroked="f">
                <v:path arrowok="t"/>
                <v:fill/>
              </v:shape>
            </v:group>
            <v:group style="position:absolute;left:6017;top:-4207;width:2;height:4054" coordorigin="6017,-4207" coordsize="2,4054">
              <v:shape style="position:absolute;left:6017;top:-4207;width:2;height:4054" coordorigin="6017,-4207" coordsize="0,4054" path="m6017,-4207l6017,-154e" filled="f" stroked="t" strokeweight=".48pt" strokecolor="#888888">
                <v:path arrowok="t"/>
              </v:shape>
            </v:group>
            <v:group style="position:absolute;left:5954;top:-4207;width:62;height:2" coordorigin="5954,-4207" coordsize="62,2">
              <v:shape style="position:absolute;left:5954;top:-4207;width:62;height:2" coordorigin="5954,-4207" coordsize="62,0" path="m5954,-4207l6017,-4207e" filled="f" stroked="t" strokeweight=".48pt" strokecolor="#888888">
                <v:path arrowok="t"/>
              </v:shape>
            </v:group>
            <v:group style="position:absolute;left:5954;top:-3531;width:62;height:2" coordorigin="5954,-3531" coordsize="62,2">
              <v:shape style="position:absolute;left:5954;top:-3531;width:62;height:2" coordorigin="5954,-3531" coordsize="62,0" path="m5954,-3531l6017,-3531e" filled="f" stroked="t" strokeweight=".48pt" strokecolor="#888888">
                <v:path arrowok="t"/>
              </v:shape>
            </v:group>
            <v:group style="position:absolute;left:5954;top:-2856;width:62;height:2" coordorigin="5954,-2856" coordsize="62,2">
              <v:shape style="position:absolute;left:5954;top:-2856;width:62;height:2" coordorigin="5954,-2856" coordsize="62,0" path="m5954,-2856l6017,-2856e" filled="f" stroked="t" strokeweight=".48pt" strokecolor="#888888">
                <v:path arrowok="t"/>
              </v:shape>
            </v:group>
            <v:group style="position:absolute;left:5954;top:-2179;width:62;height:2" coordorigin="5954,-2179" coordsize="62,2">
              <v:shape style="position:absolute;left:5954;top:-2179;width:62;height:2" coordorigin="5954,-2179" coordsize="62,0" path="m5954,-2179l6017,-2179e" filled="f" stroked="t" strokeweight=".48pt" strokecolor="#888888">
                <v:path arrowok="t"/>
              </v:shape>
            </v:group>
            <v:group style="position:absolute;left:5954;top:-1505;width:62;height:2" coordorigin="5954,-1505" coordsize="62,2">
              <v:shape style="position:absolute;left:5954;top:-1505;width:62;height:2" coordorigin="5954,-1505" coordsize="62,0" path="m5954,-1505l6017,-1505e" filled="f" stroked="t" strokeweight=".48pt" strokecolor="#888888">
                <v:path arrowok="t"/>
              </v:shape>
            </v:group>
            <v:group style="position:absolute;left:5954;top:-831;width:62;height:2" coordorigin="5954,-831" coordsize="62,2">
              <v:shape style="position:absolute;left:5954;top:-831;width:62;height:2" coordorigin="5954,-831" coordsize="62,0" path="m5954,-831l6017,-831e" filled="f" stroked="t" strokeweight=".48pt" strokecolor="#888888">
                <v:path arrowok="t"/>
              </v:shape>
            </v:group>
            <v:group style="position:absolute;left:5954;top:-154;width:62;height:2" coordorigin="5954,-154" coordsize="62,2">
              <v:shape style="position:absolute;left:5954;top:-154;width:62;height:2" coordorigin="5954,-154" coordsize="62,0" path="m5954,-154l6017,-154e" filled="f" stroked="t" strokeweight=".48pt" strokecolor="#888888">
                <v:path arrowok="t"/>
              </v:shape>
            </v:group>
            <v:group style="position:absolute;left:2235;top:-4759;width:7410;height:4784" coordorigin="2235,-4759" coordsize="7410,4784">
              <v:shape style="position:absolute;left:2235;top:-4759;width:7410;height:4784" coordorigin="2235,-4759" coordsize="7410,4784" path="m2235,26l9645,26,9645,-4758e" filled="f" stroked="t" strokeweight=".5pt" strokecolor="#888888">
                <v:path arrowok="t"/>
              </v:shape>
              <v:shape style="position:absolute;left:2235;top:-4759;width:7410;height:4784" coordorigin="2235,-4759" coordsize="7410,4784" path="m2235,-4758l2235,26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002F86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2F8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opening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hours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left="1080" w:right="139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32.649879pt;width:489.87pt;height:154.020pt;mso-position-horizontal-relative:page;mso-position-vertical-relative:paragraph;z-index:-3620" coordorigin="1075,653" coordsize="9797,3080">
            <v:group style="position:absolute;left:10829;top:663;width:34;height:3060" coordorigin="10829,663" coordsize="34,3060">
              <v:shape style="position:absolute;left:10829;top:663;width:34;height:3060" coordorigin="10829,663" coordsize="34,3060" path="m10829,3723l10862,3723,10862,663,10829,663,10829,3723xe" filled="t" fillcolor="#00AF50" stroked="f">
                <v:path arrowok="t"/>
                <v:fill/>
              </v:shape>
            </v:group>
            <v:group style="position:absolute;left:1301;top:1579;width:4975;height:929" coordorigin="1301,1579" coordsize="4975,929">
              <v:shape style="position:absolute;left:1301;top:1579;width:4975;height:929" coordorigin="1301,1579" coordsize="4975,929" path="m1301,2508l6276,2508,6276,1579,1301,1579,1301,2508e" filled="t" fillcolor="#339933" stroked="f">
                <v:path arrowok="t"/>
                <v:fill/>
              </v:shape>
            </v:group>
            <v:group style="position:absolute;left:6276;top:1579;width:2988;height:929" coordorigin="6276,1579" coordsize="2988,929">
              <v:shape style="position:absolute;left:6276;top:1579;width:2988;height:929" coordorigin="6276,1579" coordsize="2988,929" path="m6276,2508l9264,2508,9264,1579,6276,1579,6276,2508e" filled="t" fillcolor="#9DDF9D" stroked="f">
                <v:path arrowok="t"/>
                <v:fill/>
              </v:shape>
            </v:group>
            <v:group style="position:absolute;left:9264;top:1579;width:1111;height:929" coordorigin="9264,1579" coordsize="1111,929">
              <v:shape style="position:absolute;left:9264;top:1579;width:1111;height:929" coordorigin="9264,1579" coordsize="1111,929" path="m9264,2508l10375,2508,10375,1579,9264,1579,9264,2508e" filled="t" fillcolor="#85C7FF" stroked="f">
                <v:path arrowok="t"/>
                <v:fill/>
              </v:shape>
            </v:group>
            <v:group style="position:absolute;left:10375;top:1579;width:175;height:929" coordorigin="10375,1579" coordsize="175,929">
              <v:shape style="position:absolute;left:10375;top:1579;width:175;height:929" coordorigin="10375,1579" coordsize="175,929" path="m10375,2508l10550,2508,10550,1579,10375,1579,10375,2508e" filled="t" fillcolor="#FF8F8F" stroked="f">
                <v:path arrowok="t"/>
                <v:fill/>
              </v:shape>
            </v:group>
            <v:group style="position:absolute;left:10580;top:1579;width:2;height:929" coordorigin="10580,1579" coordsize="2,929">
              <v:shape style="position:absolute;left:10580;top:1579;width:2;height:929" coordorigin="10580,1579" coordsize="0,929" path="m10580,1579l10580,2508e" filled="f" stroked="t" strokeweight="3.1pt" strokecolor="#C00000">
                <v:path arrowok="t"/>
              </v:shape>
            </v:group>
            <v:group style="position:absolute;left:2030;top:3367;width:101;height:101" coordorigin="2030,3367" coordsize="101,101">
              <v:shape style="position:absolute;left:2030;top:3367;width:101;height:101" coordorigin="2030,3367" coordsize="101,101" path="m2030,3468l2131,3468,2131,3367,2030,3367,2030,3468e" filled="t" fillcolor="#339933" stroked="f">
                <v:path arrowok="t"/>
                <v:fill/>
              </v:shape>
            </v:group>
            <v:group style="position:absolute;left:3478;top:3367;width:101;height:101" coordorigin="3478,3367" coordsize="101,101">
              <v:shape style="position:absolute;left:3478;top:3367;width:101;height:101" coordorigin="3478,3367" coordsize="101,101" path="m3478,3468l3578,3468,3578,3367,3478,3367,3478,3468e" filled="t" fillcolor="#9DDF9D" stroked="f">
                <v:path arrowok="t"/>
                <v:fill/>
              </v:shape>
            </v:group>
            <v:group style="position:absolute;left:4490;top:3367;width:101;height:101" coordorigin="4490,3367" coordsize="101,101">
              <v:shape style="position:absolute;left:4490;top:3367;width:101;height:101" coordorigin="4490,3367" coordsize="101,101" path="m4490,3468l4591,3468,4591,3367,4490,3367,4490,3468e" filled="t" fillcolor="#85C7FF" stroked="f">
                <v:path arrowok="t"/>
                <v:fill/>
              </v:shape>
            </v:group>
            <v:group style="position:absolute;left:7339;top:3367;width:101;height:101" coordorigin="7339,3367" coordsize="101,101">
              <v:shape style="position:absolute;left:7339;top:3367;width:101;height:101" coordorigin="7339,3367" coordsize="101,101" path="m7339,3468l7440,3468,7440,3367,7339,3367,7339,3468e" filled="t" fillcolor="#FF8F8F" stroked="f">
                <v:path arrowok="t"/>
                <v:fill/>
              </v:shape>
            </v:group>
            <v:group style="position:absolute;left:8575;top:3367;width:101;height:101" coordorigin="8575,3367" coordsize="101,101">
              <v:shape style="position:absolute;left:8575;top:3367;width:101;height:101" coordorigin="8575,3367" coordsize="101,101" path="m8575,3468l8676,3468,8676,3367,8575,3367,8575,3468e" filled="t" fillcolor="#C00000" stroked="f">
                <v:path arrowok="t"/>
                <v:fill/>
              </v:shape>
            </v:group>
            <v:group style="position:absolute;left:1080;top:662;width:9750;height:3045" coordorigin="1080,662" coordsize="9750,3045">
              <v:shape style="position:absolute;left:1080;top:662;width:9750;height:3045" coordorigin="1080,662" coordsize="9750,3045" path="m1080,3707l10830,3707,10830,663e" filled="f" stroked="t" strokeweight=".5pt" strokecolor="#7E7E7E">
                <v:path arrowok="t"/>
              </v:shape>
              <v:shape style="position:absolute;left:1080;top:662;width:9750;height:3045" coordorigin="1080,662" coordsize="9750,3045" path="m1080,663l1080,3707e" filled="f" stroked="t" strokeweight=".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229" w:right="221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7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hat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tent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happy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opening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hours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4255" w:right="423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arma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3453" w:right="-20"/>
        <w:jc w:val="left"/>
        <w:tabs>
          <w:tab w:pos="7420" w:val="left"/>
          <w:tab w:pos="9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>53.46%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32.08%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99"/>
          <w:position w:val="-1"/>
        </w:rPr>
        <w:t>11.95%</w:t>
      </w:r>
      <w:r>
        <w:rPr>
          <w:rFonts w:ascii="Arial" w:hAnsi="Arial" w:cs="Arial" w:eastAsia="Arial"/>
          <w:sz w:val="20"/>
          <w:szCs w:val="20"/>
          <w:color w:val="000000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1.89%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173" w:right="-20"/>
        <w:jc w:val="left"/>
        <w:tabs>
          <w:tab w:pos="3620" w:val="left"/>
          <w:tab w:pos="4620" w:val="left"/>
          <w:tab w:pos="7480" w:val="left"/>
          <w:tab w:pos="87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py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10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5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hen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usu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it?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7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257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83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95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32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etw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pm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2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etw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2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etw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am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95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326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61.738098pt;width:432.5pt;height:252.48pt;mso-position-horizontal-relative:page;mso-position-vertical-relative:paragraph;z-index:-3619" coordorigin="1075,-5235" coordsize="8650,5050">
            <v:group style="position:absolute;left:3550;top:-1003;width:127;height:194" coordorigin="3550,-1003" coordsize="127,194">
              <v:shape style="position:absolute;left:3550;top:-1003;width:127;height:194" coordorigin="3550,-1003" coordsize="127,194" path="m3677,-1003l3550,-1003,3550,-809,3677,-809,3677,-1003e" filled="t" fillcolor="#005EB8" stroked="f">
                <v:path arrowok="t"/>
                <v:fill/>
              </v:shape>
            </v:group>
            <v:group style="position:absolute;left:3550;top:-1491;width:3257;height:194" coordorigin="3550,-1491" coordsize="3257,194">
              <v:shape style="position:absolute;left:3550;top:-1491;width:3257;height:194" coordorigin="3550,-1491" coordsize="3257,194" path="m6806,-1491l3550,-1491,3550,-1296,6806,-1296,6806,-1491e" filled="t" fillcolor="#005EB8" stroked="f">
                <v:path arrowok="t"/>
                <v:fill/>
              </v:shape>
            </v:group>
            <v:group style="position:absolute;left:3550;top:-1978;width:4274;height:194" coordorigin="3550,-1978" coordsize="4274,194">
              <v:shape style="position:absolute;left:3550;top:-1978;width:4274;height:194" coordorigin="3550,-1978" coordsize="4274,194" path="m7824,-1978l3550,-1978,3550,-1783,7824,-1783,7824,-1978e" filled="t" fillcolor="#005EB8" stroked="f">
                <v:path arrowok="t"/>
                <v:fill/>
              </v:shape>
            </v:group>
            <v:group style="position:absolute;left:3550;top:-2463;width:1579;height:194" coordorigin="3550,-2463" coordsize="1579,194">
              <v:shape style="position:absolute;left:3550;top:-2463;width:1579;height:194" coordorigin="3550,-2463" coordsize="1579,194" path="m5129,-2463l3550,-2463,3550,-2268,5129,-2268,5129,-2463e" filled="t" fillcolor="#005EB8" stroked="f">
                <v:path arrowok="t"/>
                <v:fill/>
              </v:shape>
            </v:group>
            <v:group style="position:absolute;left:3550;top:-2950;width:254;height:194" coordorigin="3550,-2950" coordsize="254,194">
              <v:shape style="position:absolute;left:3550;top:-2950;width:254;height:194" coordorigin="3550,-2950" coordsize="254,194" path="m3804,-2950l3550,-2950,3550,-2755,3804,-2755,3804,-2950e" filled="t" fillcolor="#005EB8" stroked="f">
                <v:path arrowok="t"/>
                <v:fill/>
              </v:shape>
            </v:group>
            <v:group style="position:absolute;left:3550;top:-3435;width:4910;height:194" coordorigin="3550,-3435" coordsize="4910,194">
              <v:shape style="position:absolute;left:3550;top:-3435;width:4910;height:194" coordorigin="3550,-3435" coordsize="4910,194" path="m8460,-3435l3550,-3435,3550,-3240,8460,-3240,8460,-3435e" filled="t" fillcolor="#005EB8" stroked="f">
                <v:path arrowok="t"/>
                <v:fill/>
              </v:shape>
            </v:group>
            <v:group style="position:absolute;left:3550;top:-3922;width:2443;height:194" coordorigin="3550,-3922" coordsize="2443,194">
              <v:shape style="position:absolute;left:3550;top:-3922;width:2443;height:194" coordorigin="3550,-3922" coordsize="2443,194" path="m5993,-3922l3550,-3922,3550,-3727,5993,-3727,5993,-3922e" filled="t" fillcolor="#005EB8" stroked="f">
                <v:path arrowok="t"/>
                <v:fill/>
              </v:shape>
            </v:group>
            <v:group style="position:absolute;left:3550;top:-4409;width:612;height:197" coordorigin="3550,-4409" coordsize="612,197">
              <v:shape style="position:absolute;left:3550;top:-4409;width:612;height:197" coordorigin="3550,-4409" coordsize="612,197" path="m4162,-4409l3550,-4409,3550,-4212,4162,-4212,4162,-4409e" filled="t" fillcolor="#005EB8" stroked="f">
                <v:path arrowok="t"/>
                <v:fill/>
              </v:shape>
            </v:group>
            <v:group style="position:absolute;left:3490;top:-665;width:5671;height:2" coordorigin="3490,-665" coordsize="5671,2">
              <v:shape style="position:absolute;left:3490;top:-665;width:5671;height:2" coordorigin="3490,-665" coordsize="5671,0" path="m3490,-665l9161,-665e" filled="f" stroked="t" strokeweight=".48pt" strokecolor="#888888">
                <v:path arrowok="t"/>
              </v:shape>
            </v:group>
            <v:group style="position:absolute;left:3550;top:-4553;width:2;height:3950" coordorigin="3550,-4553" coordsize="2,3950">
              <v:shape style="position:absolute;left:3550;top:-4553;width:2;height:3950" coordorigin="3550,-4553" coordsize="0,3950" path="m3550,-4553l3550,-603e" filled="f" stroked="t" strokeweight=".48pt" strokecolor="#888888">
                <v:path arrowok="t"/>
              </v:shape>
            </v:group>
            <v:group style="position:absolute;left:4351;top:-665;width:2;height:62" coordorigin="4351,-665" coordsize="2,62">
              <v:shape style="position:absolute;left:4351;top:-665;width:2;height:62" coordorigin="4351,-665" coordsize="0,62" path="m4351,-665l4351,-603e" filled="f" stroked="t" strokeweight=".48pt" strokecolor="#888888">
                <v:path arrowok="t"/>
              </v:shape>
            </v:group>
            <v:group style="position:absolute;left:5153;top:-665;width:2;height:62" coordorigin="5153,-665" coordsize="2,62">
              <v:shape style="position:absolute;left:5153;top:-665;width:2;height:62" coordorigin="5153,-665" coordsize="0,62" path="m5153,-665l5153,-603e" filled="f" stroked="t" strokeweight=".48pt" strokecolor="#888888">
                <v:path arrowok="t"/>
              </v:shape>
            </v:group>
            <v:group style="position:absolute;left:5954;top:-665;width:2;height:62" coordorigin="5954,-665" coordsize="2,62">
              <v:shape style="position:absolute;left:5954;top:-665;width:2;height:62" coordorigin="5954,-665" coordsize="0,62" path="m5954,-665l5954,-603e" filled="f" stroked="t" strokeweight=".48pt" strokecolor="#888888">
                <v:path arrowok="t"/>
              </v:shape>
            </v:group>
            <v:group style="position:absolute;left:6756;top:-665;width:2;height:62" coordorigin="6756,-665" coordsize="2,62">
              <v:shape style="position:absolute;left:6756;top:-665;width:2;height:62" coordorigin="6756,-665" coordsize="0,62" path="m6756,-665l6756,-603e" filled="f" stroked="t" strokeweight=".48pt" strokecolor="#888888">
                <v:path arrowok="t"/>
              </v:shape>
            </v:group>
            <v:group style="position:absolute;left:7558;top:-665;width:2;height:62" coordorigin="7558,-665" coordsize="2,62">
              <v:shape style="position:absolute;left:7558;top:-665;width:2;height:62" coordorigin="7558,-665" coordsize="0,62" path="m7558,-665l7558,-603e" filled="f" stroked="t" strokeweight=".48pt" strokecolor="#888888">
                <v:path arrowok="t"/>
              </v:shape>
            </v:group>
            <v:group style="position:absolute;left:8359;top:-665;width:2;height:62" coordorigin="8359,-665" coordsize="2,62">
              <v:shape style="position:absolute;left:8359;top:-665;width:2;height:62" coordorigin="8359,-665" coordsize="0,62" path="m8359,-665l8359,-603e" filled="f" stroked="t" strokeweight=".48pt" strokecolor="#888888">
                <v:path arrowok="t"/>
              </v:shape>
            </v:group>
            <v:group style="position:absolute;left:9161;top:-665;width:2;height:62" coordorigin="9161,-665" coordsize="2,62">
              <v:shape style="position:absolute;left:9161;top:-665;width:2;height:62" coordorigin="9161,-665" coordsize="0,62" path="m9161,-665l9161,-603e" filled="f" stroked="t" strokeweight=".48pt" strokecolor="#888888">
                <v:path arrowok="t"/>
              </v:shape>
            </v:group>
            <v:group style="position:absolute;left:3490;top:-1150;width:60;height:2" coordorigin="3490,-1150" coordsize="60,2">
              <v:shape style="position:absolute;left:3490;top:-1150;width:60;height:2" coordorigin="3490,-1150" coordsize="60,0" path="m3490,-1150l3550,-1150e" filled="f" stroked="t" strokeweight=".48pt" strokecolor="#888888">
                <v:path arrowok="t"/>
              </v:shape>
            </v:group>
            <v:group style="position:absolute;left:3490;top:-1637;width:60;height:2" coordorigin="3490,-1637" coordsize="60,2">
              <v:shape style="position:absolute;left:3490;top:-1637;width:60;height:2" coordorigin="3490,-1637" coordsize="60,0" path="m3490,-1637l3550,-1637e" filled="f" stroked="t" strokeweight=".48pt" strokecolor="#888888">
                <v:path arrowok="t"/>
              </v:shape>
            </v:group>
            <v:group style="position:absolute;left:3490;top:-2122;width:60;height:2" coordorigin="3490,-2122" coordsize="60,2">
              <v:shape style="position:absolute;left:3490;top:-2122;width:60;height:2" coordorigin="3490,-2122" coordsize="60,0" path="m3490,-2122l3550,-2122e" filled="f" stroked="t" strokeweight=".48pt" strokecolor="#888888">
                <v:path arrowok="t"/>
              </v:shape>
            </v:group>
            <v:group style="position:absolute;left:3490;top:-2609;width:60;height:2" coordorigin="3490,-2609" coordsize="60,2">
              <v:shape style="position:absolute;left:3490;top:-2609;width:60;height:2" coordorigin="3490,-2609" coordsize="60,0" path="m3490,-2609l3550,-2609e" filled="f" stroked="t" strokeweight=".48pt" strokecolor="#888888">
                <v:path arrowok="t"/>
              </v:shape>
            </v:group>
            <v:group style="position:absolute;left:3490;top:-3096;width:60;height:2" coordorigin="3490,-3096" coordsize="60,2">
              <v:shape style="position:absolute;left:3490;top:-3096;width:60;height:2" coordorigin="3490,-3096" coordsize="60,0" path="m3490,-3096l3550,-3096e" filled="f" stroked="t" strokeweight=".48pt" strokecolor="#888888">
                <v:path arrowok="t"/>
              </v:shape>
            </v:group>
            <v:group style="position:absolute;left:3490;top:-3581;width:60;height:2" coordorigin="3490,-3581" coordsize="60,2">
              <v:shape style="position:absolute;left:3490;top:-3581;width:60;height:2" coordorigin="3490,-3581" coordsize="60,0" path="m3490,-3581l3550,-3581e" filled="f" stroked="t" strokeweight=".48pt" strokecolor="#888888">
                <v:path arrowok="t"/>
              </v:shape>
            </v:group>
            <v:group style="position:absolute;left:3490;top:-4068;width:60;height:2" coordorigin="3490,-4068" coordsize="60,2">
              <v:shape style="position:absolute;left:3490;top:-4068;width:60;height:2" coordorigin="3490,-4068" coordsize="60,0" path="m3490,-4068l3550,-4068e" filled="f" stroked="t" strokeweight=".48pt" strokecolor="#888888">
                <v:path arrowok="t"/>
              </v:shape>
            </v:group>
            <v:group style="position:absolute;left:3490;top:-4553;width:60;height:2" coordorigin="3490,-4553" coordsize="60,2">
              <v:shape style="position:absolute;left:3490;top:-4553;width:60;height:2" coordorigin="3490,-4553" coordsize="60,0" path="m3490,-4553l3550,-4553e" filled="f" stroked="t" strokeweight=".48pt" strokecolor="#888888">
                <v:path arrowok="t"/>
              </v:shape>
            </v:group>
            <v:group style="position:absolute;left:1080;top:-5230;width:8640;height:5040" coordorigin="1080,-5230" coordsize="8640,5040">
              <v:shape style="position:absolute;left:1080;top:-5230;width:8640;height:5040" coordorigin="1080,-5230" coordsize="8640,5040" path="m1080,-190l9720,-190,9720,-5229e" filled="f" stroked="t" strokeweight=".5pt" strokecolor="#888888">
                <v:path arrowok="t"/>
              </v:shape>
              <v:shape style="position:absolute;left:1080;top:-5230;width:8640;height:5040" coordorigin="1080,-5230" coordsize="8640,5040" path="m1080,-5229l1080,-190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1" w:lineRule="auto"/>
        <w:ind w:left="1080" w:right="12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va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.4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002F86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2F86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002F86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80" w:right="122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44.049862pt;width:489.87pt;height:154.020pt;mso-position-horizontal-relative:page;mso-position-vertical-relative:paragraph;z-index:-3618" coordorigin="1075,881" coordsize="9797,3080">
            <v:group style="position:absolute;left:10829;top:891;width:34;height:3060" coordorigin="10829,891" coordsize="34,3060">
              <v:shape style="position:absolute;left:10829;top:891;width:34;height:3060" coordorigin="10829,891" coordsize="34,3060" path="m10829,3951l10862,3951,10862,891,10829,891,10829,3951xe" filled="t" fillcolor="#00AF50" stroked="f">
                <v:path arrowok="t"/>
                <v:fill/>
              </v:shape>
            </v:group>
            <v:group style="position:absolute;left:1301;top:2100;width:5854;height:864" coordorigin="1301,2100" coordsize="5854,864">
              <v:shape style="position:absolute;left:1301;top:2100;width:5854;height:864" coordorigin="1301,2100" coordsize="5854,864" path="m1301,2964l7154,2964,7154,2100,1301,2100,1301,2964e" filled="t" fillcolor="#339933" stroked="f">
                <v:path arrowok="t"/>
                <v:fill/>
              </v:shape>
            </v:group>
            <v:group style="position:absolute;left:7154;top:2100;width:2285;height:864" coordorigin="7154,2100" coordsize="2285,864">
              <v:shape style="position:absolute;left:7154;top:2100;width:2285;height:864" coordorigin="7154,2100" coordsize="2285,864" path="m7154,2964l9439,2964,9439,2100,7154,2100,7154,2964e" filled="t" fillcolor="#9DDF9D" stroked="f">
                <v:path arrowok="t"/>
                <v:fill/>
              </v:shape>
            </v:group>
            <v:group style="position:absolute;left:9439;top:2100;width:643;height:864" coordorigin="9439,2100" coordsize="643,864">
              <v:shape style="position:absolute;left:9439;top:2100;width:643;height:864" coordorigin="9439,2100" coordsize="643,864" path="m9439,2964l10082,2964,10082,2100,9439,2100,9439,2964e" filled="t" fillcolor="#85C7FF" stroked="f">
                <v:path arrowok="t"/>
                <v:fill/>
              </v:shape>
            </v:group>
            <v:group style="position:absolute;left:10082;top:2100;width:439;height:864" coordorigin="10082,2100" coordsize="439,864">
              <v:shape style="position:absolute;left:10082;top:2100;width:439;height:864" coordorigin="10082,2100" coordsize="439,864" path="m10082,2964l10522,2964,10522,2100,10082,2100,10082,2964e" filled="t" fillcolor="#FF8F8F" stroked="f">
                <v:path arrowok="t"/>
                <v:fill/>
              </v:shape>
            </v:group>
            <v:group style="position:absolute;left:10566;top:2100;width:2;height:864" coordorigin="10566,2100" coordsize="2,864">
              <v:shape style="position:absolute;left:10566;top:2100;width:2;height:864" coordorigin="10566,2100" coordsize="0,864" path="m10566,2100l10566,2964e" filled="f" stroked="t" strokeweight="4.5399pt" strokecolor="#C00000">
                <v:path arrowok="t"/>
              </v:shape>
            </v:group>
            <v:group style="position:absolute;left:1291;top:3439;width:101;height:101" coordorigin="1291,3439" coordsize="101,101">
              <v:shape style="position:absolute;left:1291;top:3439;width:101;height:101" coordorigin="1291,3439" coordsize="101,101" path="m1291,3540l1392,3540,1392,3439,1291,3439,1291,3540e" filled="t" fillcolor="#339933" stroked="f">
                <v:path arrowok="t"/>
                <v:fill/>
              </v:shape>
            </v:group>
            <v:group style="position:absolute;left:2930;top:3439;width:101;height:101" coordorigin="2930,3439" coordsize="101,101">
              <v:shape style="position:absolute;left:2930;top:3439;width:101;height:101" coordorigin="2930,3439" coordsize="101,101" path="m2930,3540l3031,3540,3031,3439,2930,3439,2930,3540e" filled="t" fillcolor="#9DDF9D" stroked="f">
                <v:path arrowok="t"/>
                <v:fill/>
              </v:shape>
            </v:group>
            <v:group style="position:absolute;left:4481;top:3439;width:98;height:101" coordorigin="4481,3439" coordsize="98,101">
              <v:shape style="position:absolute;left:4481;top:3439;width:98;height:101" coordorigin="4481,3439" coordsize="98,101" path="m4481,3540l4579,3540,4579,3439,4481,3439,4481,3540e" filled="t" fillcolor="#85C7FF" stroked="f">
                <v:path arrowok="t"/>
                <v:fill/>
              </v:shape>
            </v:group>
            <v:group style="position:absolute;left:7195;top:3439;width:101;height:101" coordorigin="7195,3439" coordsize="101,101">
              <v:shape style="position:absolute;left:7195;top:3439;width:101;height:101" coordorigin="7195,3439" coordsize="101,101" path="m7195,3540l7296,3540,7296,3439,7195,3439,7195,3540e" filled="t" fillcolor="#FF8F8F" stroked="f">
                <v:path arrowok="t"/>
                <v:fill/>
              </v:shape>
            </v:group>
            <v:group style="position:absolute;left:9002;top:3439;width:98;height:101" coordorigin="9002,3439" coordsize="98,101">
              <v:shape style="position:absolute;left:9002;top:3439;width:98;height:101" coordorigin="9002,3439" coordsize="98,101" path="m9002,3540l9101,3540,9101,3439,9002,3439,9002,3540e" filled="t" fillcolor="#C00000" stroked="f">
                <v:path arrowok="t"/>
                <v:fill/>
              </v:shape>
            </v:group>
            <v:group style="position:absolute;left:1080;top:891;width:9750;height:3045" coordorigin="1080,891" coordsize="9750,3045">
              <v:shape style="position:absolute;left:1080;top:891;width:9750;height:3045" coordorigin="1080,891" coordsize="9750,3045" path="m1080,3936l10830,3936,10830,891,1080,891,1080,3936xe" filled="f" stroked="t" strokeweight=".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359" w:right="2346" w:firstLine="2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7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hat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tent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/di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ith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follo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tatem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“I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ble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quir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hen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m.”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3892" w:right="-20"/>
        <w:jc w:val="left"/>
        <w:tabs>
          <w:tab w:pos="7960" w:val="left"/>
          <w:tab w:pos="9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>62.89%</w:t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24.53%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6.92</w:t>
      </w:r>
      <w:r>
        <w:rPr>
          <w:rFonts w:ascii="Arial" w:hAnsi="Arial" w:cs="Arial" w:eastAsia="Arial"/>
          <w:sz w:val="20"/>
          <w:szCs w:val="20"/>
          <w:color w:val="000000"/>
          <w:spacing w:val="-21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-1"/>
        </w:rPr>
        <w:t>4.72%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25" w:lineRule="exact"/>
        <w:ind w:left="1436" w:right="-20"/>
        <w:jc w:val="left"/>
        <w:tabs>
          <w:tab w:pos="3060" w:val="left"/>
          <w:tab w:pos="4620" w:val="left"/>
          <w:tab w:pos="7340" w:val="left"/>
          <w:tab w:pos="91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tro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agr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gree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tro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gree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128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6.75pt;margin-top:46.089867pt;width:480.5pt;height:511.96pt;mso-position-horizontal-relative:page;mso-position-vertical-relative:paragraph;z-index:-3617" coordorigin="1135,922" coordsize="9610,10239">
            <v:group style="position:absolute;left:5906;top:1947;width:4337;height:274" coordorigin="5906,1947" coordsize="4337,274">
              <v:shape style="position:absolute;left:5906;top:1947;width:4337;height:274" coordorigin="5906,1947" coordsize="4337,274" path="m10243,1947l5906,1947,5906,2220,10243,2220,10243,1947e" filled="t" fillcolor="#002F86" stroked="f">
                <v:path arrowok="t"/>
                <v:fill/>
              </v:shape>
            </v:group>
            <v:group style="position:absolute;left:10243;top:1947;width:276;height:274" coordorigin="10243,1947" coordsize="276,274">
              <v:shape style="position:absolute;left:10243;top:1947;width:276;height:274" coordorigin="10243,1947" coordsize="276,274" path="m10519,1947l10243,1947,10243,2220,10519,2220,10519,1947e" filled="t" fillcolor="#005EB8" stroked="f">
                <v:path arrowok="t"/>
                <v:fill/>
              </v:shape>
            </v:group>
            <v:group style="position:absolute;left:5906;top:2357;width:4274;height:274" coordorigin="5906,2357" coordsize="4274,274">
              <v:shape style="position:absolute;left:5906;top:2357;width:4274;height:274" coordorigin="5906,2357" coordsize="4274,274" path="m10181,2357l5906,2357,5906,2631,10181,2631,10181,2357e" filled="t" fillcolor="#002F86" stroked="f">
                <v:path arrowok="t"/>
                <v:fill/>
              </v:shape>
            </v:group>
            <v:group style="position:absolute;left:10181;top:2357;width:338;height:274" coordorigin="10181,2357" coordsize="338,274">
              <v:shape style="position:absolute;left:10181;top:2357;width:338;height:274" coordorigin="10181,2357" coordsize="338,274" path="m10519,2357l10181,2357,10181,2631,10519,2631,10519,2357e" filled="t" fillcolor="#005EB8" stroked="f">
                <v:path arrowok="t"/>
                <v:fill/>
              </v:shape>
            </v:group>
            <v:group style="position:absolute;left:5906;top:2768;width:4003;height:274" coordorigin="5906,2768" coordsize="4003,274">
              <v:shape style="position:absolute;left:5906;top:2768;width:4003;height:274" coordorigin="5906,2768" coordsize="4003,274" path="m9910,2768l5906,2768,5906,3041,9910,3041,9910,2768e" filled="t" fillcolor="#002F86" stroked="f">
                <v:path arrowok="t"/>
                <v:fill/>
              </v:shape>
            </v:group>
            <v:group style="position:absolute;left:9910;top:2768;width:610;height:274" coordorigin="9910,2768" coordsize="610,274">
              <v:shape style="position:absolute;left:9910;top:2768;width:610;height:274" coordorigin="9910,2768" coordsize="610,274" path="m10519,2768l9910,2768,9910,3041,10519,3041,10519,2768e" filled="t" fillcolor="#005EB8" stroked="f">
                <v:path arrowok="t"/>
                <v:fill/>
              </v:shape>
            </v:group>
            <v:group style="position:absolute;left:5906;top:3178;width:3943;height:274" coordorigin="5906,3178" coordsize="3943,274">
              <v:shape style="position:absolute;left:5906;top:3178;width:3943;height:274" coordorigin="5906,3178" coordsize="3943,274" path="m9850,3178l5906,3178,5906,3452,9850,3452,9850,3178e" filled="t" fillcolor="#002F86" stroked="f">
                <v:path arrowok="t"/>
                <v:fill/>
              </v:shape>
            </v:group>
            <v:group style="position:absolute;left:9850;top:3178;width:670;height:274" coordorigin="9850,3178" coordsize="670,274">
              <v:shape style="position:absolute;left:9850;top:3178;width:670;height:274" coordorigin="9850,3178" coordsize="670,274" path="m10519,3178l9850,3178,9850,3452,10519,3452,10519,3178e" filled="t" fillcolor="#005EB8" stroked="f">
                <v:path arrowok="t"/>
                <v:fill/>
              </v:shape>
            </v:group>
            <v:group style="position:absolute;left:5906;top:3588;width:3583;height:274" coordorigin="5906,3588" coordsize="3583,274">
              <v:shape style="position:absolute;left:5906;top:3588;width:3583;height:274" coordorigin="5906,3588" coordsize="3583,274" path="m9490,3588l5906,3588,5906,3862,9490,3862,9490,3588e" filled="t" fillcolor="#002F86" stroked="f">
                <v:path arrowok="t"/>
                <v:fill/>
              </v:shape>
            </v:group>
            <v:group style="position:absolute;left:9490;top:3588;width:1030;height:274" coordorigin="9490,3588" coordsize="1030,274">
              <v:shape style="position:absolute;left:9490;top:3588;width:1030;height:274" coordorigin="9490,3588" coordsize="1030,274" path="m10519,3588l9490,3588,9490,3862,10519,3862,10519,3588e" filled="t" fillcolor="#005EB8" stroked="f">
                <v:path arrowok="t"/>
                <v:fill/>
              </v:shape>
            </v:group>
            <v:group style="position:absolute;left:5906;top:3999;width:3576;height:274" coordorigin="5906,3999" coordsize="3576,274">
              <v:shape style="position:absolute;left:5906;top:3999;width:3576;height:274" coordorigin="5906,3999" coordsize="3576,274" path="m9482,3999l5906,3999,5906,4272,9482,4272,9482,3999e" filled="t" fillcolor="#002F86" stroked="f">
                <v:path arrowok="t"/>
                <v:fill/>
              </v:shape>
            </v:group>
            <v:group style="position:absolute;left:9482;top:3999;width:1037;height:274" coordorigin="9482,3999" coordsize="1037,274">
              <v:shape style="position:absolute;left:9482;top:3999;width:1037;height:274" coordorigin="9482,3999" coordsize="1037,274" path="m10519,3999l9482,3999,9482,4272,10519,4272,10519,3999e" filled="t" fillcolor="#005EB8" stroked="f">
                <v:path arrowok="t"/>
                <v:fill/>
              </v:shape>
            </v:group>
            <v:group style="position:absolute;left:5906;top:4409;width:3550;height:274" coordorigin="5906,4409" coordsize="3550,274">
              <v:shape style="position:absolute;left:5906;top:4409;width:3550;height:274" coordorigin="5906,4409" coordsize="3550,274" path="m9456,4409l5906,4409,5906,4683,9456,4683,9456,4409e" filled="t" fillcolor="#002F86" stroked="f">
                <v:path arrowok="t"/>
                <v:fill/>
              </v:shape>
            </v:group>
            <v:group style="position:absolute;left:9456;top:4409;width:1063;height:274" coordorigin="9456,4409" coordsize="1063,274">
              <v:shape style="position:absolute;left:9456;top:4409;width:1063;height:274" coordorigin="9456,4409" coordsize="1063,274" path="m10519,4409l9456,4409,9456,4683,10519,4683,10519,4409e" filled="t" fillcolor="#005EB8" stroked="f">
                <v:path arrowok="t"/>
                <v:fill/>
              </v:shape>
            </v:group>
            <v:group style="position:absolute;left:5906;top:4820;width:3511;height:274" coordorigin="5906,4820" coordsize="3511,274">
              <v:shape style="position:absolute;left:5906;top:4820;width:3511;height:274" coordorigin="5906,4820" coordsize="3511,274" path="m9418,4820l5906,4820,5906,5093,9418,5093,9418,4820e" filled="t" fillcolor="#002F86" stroked="f">
                <v:path arrowok="t"/>
                <v:fill/>
              </v:shape>
            </v:group>
            <v:group style="position:absolute;left:9418;top:4820;width:1102;height:274" coordorigin="9418,4820" coordsize="1102,274">
              <v:shape style="position:absolute;left:9418;top:4820;width:1102;height:274" coordorigin="9418,4820" coordsize="1102,274" path="m10519,4820l9418,4820,9418,5093,10519,5093,10519,4820e" filled="t" fillcolor="#005EB8" stroked="f">
                <v:path arrowok="t"/>
                <v:fill/>
              </v:shape>
            </v:group>
            <v:group style="position:absolute;left:5906;top:5230;width:3478;height:274" coordorigin="5906,5230" coordsize="3478,274">
              <v:shape style="position:absolute;left:5906;top:5230;width:3478;height:274" coordorigin="5906,5230" coordsize="3478,274" path="m9384,5230l5906,5230,5906,5504,9384,5504,9384,5230e" filled="t" fillcolor="#002F86" stroked="f">
                <v:path arrowok="t"/>
                <v:fill/>
              </v:shape>
            </v:group>
            <v:group style="position:absolute;left:9384;top:5230;width:1135;height:274" coordorigin="9384,5230" coordsize="1135,274">
              <v:shape style="position:absolute;left:9384;top:5230;width:1135;height:274" coordorigin="9384,5230" coordsize="1135,274" path="m10519,5230l9384,5230,9384,5504,10519,5504,10519,5230e" filled="t" fillcolor="#005EB8" stroked="f">
                <v:path arrowok="t"/>
                <v:fill/>
              </v:shape>
            </v:group>
            <v:group style="position:absolute;left:5906;top:5640;width:3430;height:274" coordorigin="5906,5640" coordsize="3430,274">
              <v:shape style="position:absolute;left:5906;top:5640;width:3430;height:274" coordorigin="5906,5640" coordsize="3430,274" path="m9336,5640l5906,5640,5906,5914,9336,5914,9336,5640e" filled="t" fillcolor="#002F86" stroked="f">
                <v:path arrowok="t"/>
                <v:fill/>
              </v:shape>
            </v:group>
            <v:group style="position:absolute;left:9336;top:5640;width:1183;height:274" coordorigin="9336,5640" coordsize="1183,274">
              <v:shape style="position:absolute;left:9336;top:5640;width:1183;height:274" coordorigin="9336,5640" coordsize="1183,274" path="m10519,5640l9336,5640,9336,5914,10519,5914,10519,5640e" filled="t" fillcolor="#005EB8" stroked="f">
                <v:path arrowok="t"/>
                <v:fill/>
              </v:shape>
            </v:group>
            <v:group style="position:absolute;left:5906;top:6051;width:3329;height:274" coordorigin="5906,6051" coordsize="3329,274">
              <v:shape style="position:absolute;left:5906;top:6051;width:3329;height:274" coordorigin="5906,6051" coordsize="3329,274" path="m9235,6051l5906,6051,5906,6324,9235,6324,9235,6051e" filled="t" fillcolor="#002F86" stroked="f">
                <v:path arrowok="t"/>
                <v:fill/>
              </v:shape>
            </v:group>
            <v:group style="position:absolute;left:9235;top:6051;width:1284;height:274" coordorigin="9235,6051" coordsize="1284,274">
              <v:shape style="position:absolute;left:9235;top:6051;width:1284;height:274" coordorigin="9235,6051" coordsize="1284,274" path="m10519,6051l9235,6051,9235,6324,10519,6324,10519,6051e" filled="t" fillcolor="#005EB8" stroked="f">
                <v:path arrowok="t"/>
                <v:fill/>
              </v:shape>
            </v:group>
            <v:group style="position:absolute;left:5906;top:6461;width:3269;height:274" coordorigin="5906,6461" coordsize="3269,274">
              <v:shape style="position:absolute;left:5906;top:6461;width:3269;height:274" coordorigin="5906,6461" coordsize="3269,274" path="m9175,6461l5906,6461,5906,6735,9175,6735,9175,6461e" filled="t" fillcolor="#002F86" stroked="f">
                <v:path arrowok="t"/>
                <v:fill/>
              </v:shape>
            </v:group>
            <v:group style="position:absolute;left:9175;top:6461;width:1344;height:274" coordorigin="9175,6461" coordsize="1344,274">
              <v:shape style="position:absolute;left:9175;top:6461;width:1344;height:274" coordorigin="9175,6461" coordsize="1344,274" path="m10519,6461l9175,6461,9175,6735,10519,6735,10519,6461e" filled="t" fillcolor="#005EB8" stroked="f">
                <v:path arrowok="t"/>
                <v:fill/>
              </v:shape>
            </v:group>
            <v:group style="position:absolute;left:5906;top:6872;width:2918;height:274" coordorigin="5906,6872" coordsize="2918,274">
              <v:shape style="position:absolute;left:5906;top:6872;width:2918;height:274" coordorigin="5906,6872" coordsize="2918,274" path="m8825,6872l5906,6872,5906,7145,8825,7145,8825,6872e" filled="t" fillcolor="#002F86" stroked="f">
                <v:path arrowok="t"/>
                <v:fill/>
              </v:shape>
            </v:group>
            <v:group style="position:absolute;left:8825;top:6872;width:1694;height:274" coordorigin="8825,6872" coordsize="1694,274">
              <v:shape style="position:absolute;left:8825;top:6872;width:1694;height:274" coordorigin="8825,6872" coordsize="1694,274" path="m10519,6872l8825,6872,8825,7145,10519,7145,10519,6872e" filled="t" fillcolor="#005EB8" stroked="f">
                <v:path arrowok="t"/>
                <v:fill/>
              </v:shape>
            </v:group>
            <v:group style="position:absolute;left:5906;top:7282;width:2851;height:274" coordorigin="5906,7282" coordsize="2851,274">
              <v:shape style="position:absolute;left:5906;top:7282;width:2851;height:274" coordorigin="5906,7282" coordsize="2851,274" path="m8758,7282l5906,7282,5906,7556,8758,7556,8758,7282e" filled="t" fillcolor="#002F86" stroked="f">
                <v:path arrowok="t"/>
                <v:fill/>
              </v:shape>
            </v:group>
            <v:group style="position:absolute;left:8758;top:7282;width:1762;height:274" coordorigin="8758,7282" coordsize="1762,274">
              <v:shape style="position:absolute;left:8758;top:7282;width:1762;height:274" coordorigin="8758,7282" coordsize="1762,274" path="m10519,7282l8758,7282,8758,7556,10519,7556,10519,7282e" filled="t" fillcolor="#005EB8" stroked="f">
                <v:path arrowok="t"/>
                <v:fill/>
              </v:shape>
            </v:group>
            <v:group style="position:absolute;left:5906;top:7692;width:2472;height:274" coordorigin="5906,7692" coordsize="2472,274">
              <v:shape style="position:absolute;left:5906;top:7692;width:2472;height:274" coordorigin="5906,7692" coordsize="2472,274" path="m8378,7692l5906,7692,5906,7966,8378,7966,8378,7692e" filled="t" fillcolor="#002F86" stroked="f">
                <v:path arrowok="t"/>
                <v:fill/>
              </v:shape>
            </v:group>
            <v:group style="position:absolute;left:8378;top:7692;width:2141;height:274" coordorigin="8378,7692" coordsize="2141,274">
              <v:shape style="position:absolute;left:8378;top:7692;width:2141;height:274" coordorigin="8378,7692" coordsize="2141,274" path="m10519,7692l8378,7692,8378,7966,10519,7966,10519,7692e" filled="t" fillcolor="#005EB8" stroked="f">
                <v:path arrowok="t"/>
                <v:fill/>
              </v:shape>
            </v:group>
            <v:group style="position:absolute;left:5906;top:8103;width:2383;height:274" coordorigin="5906,8103" coordsize="2383,274">
              <v:shape style="position:absolute;left:5906;top:8103;width:2383;height:274" coordorigin="5906,8103" coordsize="2383,274" path="m8290,8103l5906,8103,5906,8376,8290,8376,8290,8103e" filled="t" fillcolor="#002F86" stroked="f">
                <v:path arrowok="t"/>
                <v:fill/>
              </v:shape>
            </v:group>
            <v:group style="position:absolute;left:8290;top:8103;width:2230;height:274" coordorigin="8290,8103" coordsize="2230,274">
              <v:shape style="position:absolute;left:8290;top:8103;width:2230;height:274" coordorigin="8290,8103" coordsize="2230,274" path="m10519,8103l8290,8103,8290,8376,10519,8376,10519,8103e" filled="t" fillcolor="#005EB8" stroked="f">
                <v:path arrowok="t"/>
                <v:fill/>
              </v:shape>
            </v:group>
            <v:group style="position:absolute;left:5906;top:8513;width:2359;height:274" coordorigin="5906,8513" coordsize="2359,274">
              <v:shape style="position:absolute;left:5906;top:8513;width:2359;height:274" coordorigin="5906,8513" coordsize="2359,274" path="m8266,8513l5906,8513,5906,8787,8266,8787,8266,8513e" filled="t" fillcolor="#002F86" stroked="f">
                <v:path arrowok="t"/>
                <v:fill/>
              </v:shape>
            </v:group>
            <v:group style="position:absolute;left:8266;top:8513;width:2254;height:274" coordorigin="8266,8513" coordsize="2254,274">
              <v:shape style="position:absolute;left:8266;top:8513;width:2254;height:274" coordorigin="8266,8513" coordsize="2254,274" path="m10519,8513l8266,8513,8266,8787,10519,8787,10519,8513e" filled="t" fillcolor="#005EB8" stroked="f">
                <v:path arrowok="t"/>
                <v:fill/>
              </v:shape>
            </v:group>
            <v:group style="position:absolute;left:5906;top:8924;width:1834;height:274" coordorigin="5906,8924" coordsize="1834,274">
              <v:shape style="position:absolute;left:5906;top:8924;width:1834;height:274" coordorigin="5906,8924" coordsize="1834,274" path="m7740,8924l5906,8924,5906,9197,7740,9197,7740,8924e" filled="t" fillcolor="#002F86" stroked="f">
                <v:path arrowok="t"/>
                <v:fill/>
              </v:shape>
            </v:group>
            <v:group style="position:absolute;left:7740;top:8924;width:2779;height:274" coordorigin="7740,8924" coordsize="2779,274">
              <v:shape style="position:absolute;left:7740;top:8924;width:2779;height:274" coordorigin="7740,8924" coordsize="2779,274" path="m10519,8924l7740,8924,7740,9197,10519,9197,10519,8924e" filled="t" fillcolor="#005EB8" stroked="f">
                <v:path arrowok="t"/>
                <v:fill/>
              </v:shape>
            </v:group>
            <v:group style="position:absolute;left:5906;top:9334;width:1498;height:274" coordorigin="5906,9334" coordsize="1498,274">
              <v:shape style="position:absolute;left:5906;top:9334;width:1498;height:274" coordorigin="5906,9334" coordsize="1498,274" path="m7404,9334l5906,9334,5906,9608,7404,9608,7404,9334e" filled="t" fillcolor="#002F86" stroked="f">
                <v:path arrowok="t"/>
                <v:fill/>
              </v:shape>
            </v:group>
            <v:group style="position:absolute;left:7404;top:9334;width:3115;height:274" coordorigin="7404,9334" coordsize="3115,274">
              <v:shape style="position:absolute;left:7404;top:9334;width:3115;height:274" coordorigin="7404,9334" coordsize="3115,274" path="m10519,9334l7404,9334,7404,9608,10519,9608,10519,9334e" filled="t" fillcolor="#005EB8" stroked="f">
                <v:path arrowok="t"/>
                <v:fill/>
              </v:shape>
            </v:group>
            <v:group style="position:absolute;left:5906;top:9744;width:1315;height:274" coordorigin="5906,9744" coordsize="1315,274">
              <v:shape style="position:absolute;left:5906;top:9744;width:1315;height:274" coordorigin="5906,9744" coordsize="1315,274" path="m7222,9744l5906,9744,5906,10018,7222,10018,7222,9744e" filled="t" fillcolor="#002F86" stroked="f">
                <v:path arrowok="t"/>
                <v:fill/>
              </v:shape>
            </v:group>
            <v:group style="position:absolute;left:7222;top:9744;width:3298;height:274" coordorigin="7222,9744" coordsize="3298,274">
              <v:shape style="position:absolute;left:7222;top:9744;width:3298;height:274" coordorigin="7222,9744" coordsize="3298,274" path="m10519,9744l7222,9744,7222,10018,10519,10018,10519,9744e" filled="t" fillcolor="#005EB8" stroked="f">
                <v:path arrowok="t"/>
                <v:fill/>
              </v:shape>
            </v:group>
            <v:group style="position:absolute;left:5906;top:10155;width:710;height:274" coordorigin="5906,10155" coordsize="710,274">
              <v:shape style="position:absolute;left:5906;top:10155;width:710;height:274" coordorigin="5906,10155" coordsize="710,274" path="m6617,10155l5906,10155,5906,10428,6617,10428,6617,10155e" filled="t" fillcolor="#002F86" stroked="f">
                <v:path arrowok="t"/>
                <v:fill/>
              </v:shape>
            </v:group>
            <v:group style="position:absolute;left:6617;top:10155;width:3902;height:274" coordorigin="6617,10155" coordsize="3902,274">
              <v:shape style="position:absolute;left:6617;top:10155;width:3902;height:274" coordorigin="6617,10155" coordsize="3902,274" path="m10519,10155l6617,10155,6617,10428,10519,10428,10519,10155e" filled="t" fillcolor="#005EB8" stroked="f">
                <v:path arrowok="t"/>
                <v:fill/>
              </v:shape>
            </v:group>
            <v:group style="position:absolute;left:5906;top:1880;width:2;height:8618" coordorigin="5906,1880" coordsize="2,8618">
              <v:shape style="position:absolute;left:5906;top:1880;width:2;height:8618" coordorigin="5906,1880" coordsize="0,8618" path="m5906,1880l5906,10498e" filled="f" stroked="t" strokeweight=".48pt" strokecolor="#888888">
                <v:path arrowok="t"/>
              </v:shape>
            </v:group>
            <v:group style="position:absolute;left:5851;top:1880;width:55;height:2" coordorigin="5851,1880" coordsize="55,2">
              <v:shape style="position:absolute;left:5851;top:1880;width:55;height:2" coordorigin="5851,1880" coordsize="55,0" path="m5851,1880l5906,1880e" filled="f" stroked="t" strokeweight=".48pt" strokecolor="#888888">
                <v:path arrowok="t"/>
              </v:shape>
            </v:group>
            <v:group style="position:absolute;left:5851;top:2290;width:55;height:2" coordorigin="5851,2290" coordsize="55,2">
              <v:shape style="position:absolute;left:5851;top:2290;width:55;height:2" coordorigin="5851,2290" coordsize="55,0" path="m5851,2290l5906,2290e" filled="f" stroked="t" strokeweight=".48pt" strokecolor="#888888">
                <v:path arrowok="t"/>
              </v:shape>
            </v:group>
            <v:group style="position:absolute;left:5851;top:2700;width:55;height:2" coordorigin="5851,2700" coordsize="55,2">
              <v:shape style="position:absolute;left:5851;top:2700;width:55;height:2" coordorigin="5851,2700" coordsize="55,0" path="m5851,2700l5906,2700e" filled="f" stroked="t" strokeweight=".48pt" strokecolor="#888888">
                <v:path arrowok="t"/>
              </v:shape>
            </v:group>
            <v:group style="position:absolute;left:5851;top:3111;width:55;height:2" coordorigin="5851,3111" coordsize="55,2">
              <v:shape style="position:absolute;left:5851;top:3111;width:55;height:2" coordorigin="5851,3111" coordsize="55,0" path="m5851,3111l5906,3111e" filled="f" stroked="t" strokeweight=".48pt" strokecolor="#888888">
                <v:path arrowok="t"/>
              </v:shape>
            </v:group>
            <v:group style="position:absolute;left:5851;top:3521;width:55;height:2" coordorigin="5851,3521" coordsize="55,2">
              <v:shape style="position:absolute;left:5851;top:3521;width:55;height:2" coordorigin="5851,3521" coordsize="55,0" path="m5851,3521l5906,3521e" filled="f" stroked="t" strokeweight=".48pt" strokecolor="#888888">
                <v:path arrowok="t"/>
              </v:shape>
            </v:group>
            <v:group style="position:absolute;left:5851;top:3932;width:55;height:2" coordorigin="5851,3932" coordsize="55,2">
              <v:shape style="position:absolute;left:5851;top:3932;width:55;height:2" coordorigin="5851,3932" coordsize="55,0" path="m5851,3932l5906,3932e" filled="f" stroked="t" strokeweight=".48pt" strokecolor="#888888">
                <v:path arrowok="t"/>
              </v:shape>
            </v:group>
            <v:group style="position:absolute;left:5851;top:4342;width:55;height:2" coordorigin="5851,4342" coordsize="55,2">
              <v:shape style="position:absolute;left:5851;top:4342;width:55;height:2" coordorigin="5851,4342" coordsize="55,0" path="m5851,4342l5906,4342e" filled="f" stroked="t" strokeweight=".48pt" strokecolor="#888888">
                <v:path arrowok="t"/>
              </v:shape>
            </v:group>
            <v:group style="position:absolute;left:5851;top:4752;width:55;height:2" coordorigin="5851,4752" coordsize="55,2">
              <v:shape style="position:absolute;left:5851;top:4752;width:55;height:2" coordorigin="5851,4752" coordsize="55,0" path="m5851,4752l5906,4752e" filled="f" stroked="t" strokeweight=".48pt" strokecolor="#888888">
                <v:path arrowok="t"/>
              </v:shape>
            </v:group>
            <v:group style="position:absolute;left:5851;top:5163;width:55;height:2" coordorigin="5851,5163" coordsize="55,2">
              <v:shape style="position:absolute;left:5851;top:5163;width:55;height:2" coordorigin="5851,5163" coordsize="55,0" path="m5851,5163l5906,5163e" filled="f" stroked="t" strokeweight=".48pt" strokecolor="#888888">
                <v:path arrowok="t"/>
              </v:shape>
            </v:group>
            <v:group style="position:absolute;left:5851;top:5573;width:55;height:2" coordorigin="5851,5573" coordsize="55,2">
              <v:shape style="position:absolute;left:5851;top:5573;width:55;height:2" coordorigin="5851,5573" coordsize="55,0" path="m5851,5573l5906,5573e" filled="f" stroked="t" strokeweight=".48pt" strokecolor="#888888">
                <v:path arrowok="t"/>
              </v:shape>
            </v:group>
            <v:group style="position:absolute;left:5851;top:5984;width:55;height:2" coordorigin="5851,5984" coordsize="55,2">
              <v:shape style="position:absolute;left:5851;top:5984;width:55;height:2" coordorigin="5851,5984" coordsize="55,0" path="m5851,5984l5906,5984e" filled="f" stroked="t" strokeweight=".48pt" strokecolor="#888888">
                <v:path arrowok="t"/>
              </v:shape>
            </v:group>
            <v:group style="position:absolute;left:5851;top:6394;width:55;height:2" coordorigin="5851,6394" coordsize="55,2">
              <v:shape style="position:absolute;left:5851;top:6394;width:55;height:2" coordorigin="5851,6394" coordsize="55,0" path="m5851,6394l5906,6394e" filled="f" stroked="t" strokeweight=".48pt" strokecolor="#888888">
                <v:path arrowok="t"/>
              </v:shape>
            </v:group>
            <v:group style="position:absolute;left:5851;top:6804;width:55;height:2" coordorigin="5851,6804" coordsize="55,2">
              <v:shape style="position:absolute;left:5851;top:6804;width:55;height:2" coordorigin="5851,6804" coordsize="55,0" path="m5851,6804l5906,6804e" filled="f" stroked="t" strokeweight=".48pt" strokecolor="#888888">
                <v:path arrowok="t"/>
              </v:shape>
            </v:group>
            <v:group style="position:absolute;left:5851;top:7215;width:55;height:2" coordorigin="5851,7215" coordsize="55,2">
              <v:shape style="position:absolute;left:5851;top:7215;width:55;height:2" coordorigin="5851,7215" coordsize="55,0" path="m5851,7215l5906,7215e" filled="f" stroked="t" strokeweight=".48pt" strokecolor="#888888">
                <v:path arrowok="t"/>
              </v:shape>
            </v:group>
            <v:group style="position:absolute;left:5851;top:7625;width:55;height:2" coordorigin="5851,7625" coordsize="55,2">
              <v:shape style="position:absolute;left:5851;top:7625;width:55;height:2" coordorigin="5851,7625" coordsize="55,0" path="m5851,7625l5906,7625e" filled="f" stroked="t" strokeweight=".48pt" strokecolor="#888888">
                <v:path arrowok="t"/>
              </v:shape>
            </v:group>
            <v:group style="position:absolute;left:5851;top:8036;width:55;height:2" coordorigin="5851,8036" coordsize="55,2">
              <v:shape style="position:absolute;left:5851;top:8036;width:55;height:2" coordorigin="5851,8036" coordsize="55,0" path="m5851,8036l5906,8036e" filled="f" stroked="t" strokeweight=".48pt" strokecolor="#888888">
                <v:path arrowok="t"/>
              </v:shape>
            </v:group>
            <v:group style="position:absolute;left:5851;top:8446;width:55;height:2" coordorigin="5851,8446" coordsize="55,2">
              <v:shape style="position:absolute;left:5851;top:8446;width:55;height:2" coordorigin="5851,8446" coordsize="55,0" path="m5851,8446l5906,8446e" filled="f" stroked="t" strokeweight=".48pt" strokecolor="#888888">
                <v:path arrowok="t"/>
              </v:shape>
            </v:group>
            <v:group style="position:absolute;left:5851;top:8856;width:55;height:2" coordorigin="5851,8856" coordsize="55,2">
              <v:shape style="position:absolute;left:5851;top:8856;width:55;height:2" coordorigin="5851,8856" coordsize="55,0" path="m5851,8856l5906,8856e" filled="f" stroked="t" strokeweight=".48pt" strokecolor="#888888">
                <v:path arrowok="t"/>
              </v:shape>
            </v:group>
            <v:group style="position:absolute;left:5851;top:9267;width:55;height:2" coordorigin="5851,9267" coordsize="55,2">
              <v:shape style="position:absolute;left:5851;top:9267;width:55;height:2" coordorigin="5851,9267" coordsize="55,0" path="m5851,9267l5906,9267e" filled="f" stroked="t" strokeweight=".48pt" strokecolor="#888888">
                <v:path arrowok="t"/>
              </v:shape>
            </v:group>
            <v:group style="position:absolute;left:5851;top:9677;width:55;height:2" coordorigin="5851,9677" coordsize="55,2">
              <v:shape style="position:absolute;left:5851;top:9677;width:55;height:2" coordorigin="5851,9677" coordsize="55,0" path="m5851,9677l5906,9677e" filled="f" stroked="t" strokeweight=".48pt" strokecolor="#888888">
                <v:path arrowok="t"/>
              </v:shape>
            </v:group>
            <v:group style="position:absolute;left:5851;top:10088;width:55;height:2" coordorigin="5851,10088" coordsize="55,2">
              <v:shape style="position:absolute;left:5851;top:10088;width:55;height:2" coordorigin="5851,10088" coordsize="55,0" path="m5851,10088l5906,10088e" filled="f" stroked="t" strokeweight=".48pt" strokecolor="#888888">
                <v:path arrowok="t"/>
              </v:shape>
            </v:group>
            <v:group style="position:absolute;left:5851;top:10498;width:55;height:2" coordorigin="5851,10498" coordsize="55,2">
              <v:shape style="position:absolute;left:5851;top:10498;width:55;height:2" coordorigin="5851,10498" coordsize="55,0" path="m5851,10498l5906,10498e" filled="f" stroked="t" strokeweight=".48pt" strokecolor="#888888">
                <v:path arrowok="t"/>
              </v:shape>
            </v:group>
            <v:group style="position:absolute;left:5564;top:10832;width:2;height:91" coordorigin="5564,10832" coordsize="2,91">
              <v:shape style="position:absolute;left:5564;top:10832;width:2;height:91" coordorigin="5564,10832" coordsize="0,91" path="m5564,10832l5564,10923e" filled="f" stroked="t" strokeweight="4.54pt" strokecolor="#002F86">
                <v:path arrowok="t"/>
              </v:shape>
            </v:group>
            <v:group style="position:absolute;left:6070;top:10832;width:91;height:91" coordorigin="6070,10832" coordsize="91,91">
              <v:shape style="position:absolute;left:6070;top:10832;width:91;height:91" coordorigin="6070,10832" coordsize="91,91" path="m6070,10923l6161,10923,6161,10832,6070,10832,6070,10923e" filled="t" fillcolor="#005EB8" stroked="f">
                <v:path arrowok="t"/>
                <v:fill/>
              </v:shape>
            </v:group>
            <v:group style="position:absolute;left:1140;top:927;width:9600;height:10229" coordorigin="1140,927" coordsize="9600,10229">
              <v:shape style="position:absolute;left:1140;top:927;width:9600;height:10229" coordorigin="1140,927" coordsize="9600,10229" path="m1140,11157l10740,11157,10740,928e" filled="f" stroked="t" strokeweight=".5pt" strokecolor="#888888">
                <v:path arrowok="t"/>
              </v:shape>
              <v:shape style="position:absolute;left:1140;top:927;width:9600;height:10229" coordorigin="1140,927" coordsize="9600,10229" path="m1140,928l1140,11157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nts.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are: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021" w:right="2359" w:firstLine="-63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Thinking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pro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7" w:after="0" w:line="240" w:lineRule="auto"/>
        <w:ind w:right="-18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6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6" w:lineRule="exact"/>
        <w:ind w:left="2231" w:right="-47" w:firstLine="-9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</w:p>
    <w:p>
      <w:pPr>
        <w:spacing w:before="97" w:after="0" w:line="475" w:lineRule="auto"/>
        <w:ind w:left="4081" w:right="-19" w:firstLine="-131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5" w:after="0" w:line="476" w:lineRule="auto"/>
        <w:ind w:left="2660" w:right="-17" w:firstLine="-5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5" w:after="0" w:line="240" w:lineRule="auto"/>
        <w:ind w:right="-15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8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6" w:lineRule="exact"/>
        <w:ind w:left="3270" w:right="-47" w:firstLine="-169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97" w:after="0" w:line="476" w:lineRule="auto"/>
        <w:ind w:left="1240" w:right="-19" w:firstLine="268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5" w:after="0" w:line="240" w:lineRule="auto"/>
        <w:ind w:right="-19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19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44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4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8" w:right="65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4" w:right="68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4" w:after="0" w:line="240" w:lineRule="auto"/>
        <w:ind w:left="1528" w:right="1379"/>
        <w:jc w:val="center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96" w:right="141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11" w:right="133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81" w:right="1364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1" w:right="1545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7" w:right="1548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4" w:right="1562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5" w:right="1580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9" w:right="1597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25" w:right="1621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77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7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5753" w:space="505"/>
            <w:col w:w="2123" w:space="183"/>
            <w:col w:w="3356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7" w:after="0" w:line="240" w:lineRule="auto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44" w:after="0" w:line="203" w:lineRule="exact"/>
        <w:ind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4" w:after="0" w:line="203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8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4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18"/>
          <w:szCs w:val="18"/>
          <w:color w:val="FFFFFF"/>
          <w:spacing w:val="1"/>
          <w:w w:val="100"/>
          <w:position w:val="-1"/>
        </w:rPr>
        <w:t>9</w:t>
      </w:r>
      <w:r>
        <w:rPr>
          <w:rFonts w:ascii="Arial" w:hAnsi="Arial" w:cs="Arial" w:eastAsia="Arial"/>
          <w:sz w:val="18"/>
          <w:szCs w:val="18"/>
          <w:color w:val="FFFFFF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5751" w:space="205"/>
            <w:col w:w="613" w:space="1694"/>
            <w:col w:w="3657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5615" w:right="5429"/>
        <w:jc w:val="center"/>
        <w:tabs>
          <w:tab w:pos="61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s</w:t>
        <w:tab/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exact"/>
        <w:ind w:left="1080" w:right="112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urger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2170" w:right="192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Focu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d,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tisfi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71" w:lineRule="exact"/>
        <w:ind w:left="4945" w:right="4696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ith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ch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hem?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015.399933" w:type="dxa"/>
      </w:tblPr>
      <w:tblGrid/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4" w:after="0" w:line="240" w:lineRule="auto"/>
              <w:ind w:left="88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58" w:after="0" w:line="240" w:lineRule="auto"/>
              <w:ind w:left="77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58" w:after="0" w:line="240" w:lineRule="auto"/>
              <w:ind w:left="114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24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23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8" w:after="0" w:line="240" w:lineRule="auto"/>
              <w:ind w:left="268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7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04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-44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2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8" w:after="0" w:line="240" w:lineRule="auto"/>
              <w:ind w:left="196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3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79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2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8" w:after="0" w:line="240" w:lineRule="auto"/>
              <w:ind w:left="71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4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11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5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7" w:after="0" w:line="240" w:lineRule="auto"/>
              <w:ind w:left="189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7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1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25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4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7" w:after="0" w:line="240" w:lineRule="auto"/>
              <w:ind w:left="15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4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6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8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41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9" w:after="0" w:line="240" w:lineRule="auto"/>
              <w:ind w:left="106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80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5C7FF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7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6"/>
                <w:szCs w:val="16"/>
                <w:spacing w:val="29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 </w:t>
            </w:r>
            <w:r>
              <w:rPr>
                <w:rFonts w:ascii="Arial" w:hAnsi="Arial" w:cs="Arial" w:eastAsia="Arial"/>
                <w:sz w:val="16"/>
                <w:szCs w:val="16"/>
                <w:spacing w:val="32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9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from…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3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5C7FF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35" w:right="-20"/>
              <w:jc w:val="left"/>
              <w:tabs>
                <w:tab w:pos="17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  <w:tab/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9" w:after="0" w:line="240" w:lineRule="auto"/>
              <w:ind w:right="458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bs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3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98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-105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  <w:tab/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8" w:hRule="exact"/>
        </w:trPr>
        <w:tc>
          <w:tcPr>
            <w:tcW w:w="481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8" w:after="0" w:line="240" w:lineRule="auto"/>
              <w:ind w:left="88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4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339933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8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26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4" w:right="-20"/>
              <w:jc w:val="left"/>
              <w:tabs>
                <w:tab w:pos="1640" w:val="left"/>
              </w:tabs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  <w:tab/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04.400024" w:type="dxa"/>
      </w:tblPr>
      <w:tblGrid/>
      <w:tr>
        <w:trPr>
          <w:trHeight w:val="446" w:hRule="exact"/>
        </w:trPr>
        <w:tc>
          <w:tcPr>
            <w:tcW w:w="4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888888"/>
            </w:tcBorders>
          </w:tcPr>
          <w:p>
            <w:pPr>
              <w:spacing w:before="24" w:after="0" w:line="240" w:lineRule="auto"/>
              <w:ind w:left="256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85" w:type="dxa"/>
            <w:tcBorders>
              <w:top w:val="nil" w:sz="6" w:space="0" w:color="auto"/>
              <w:bottom w:val="nil" w:sz="6" w:space="0" w:color="auto"/>
              <w:left w:val="single" w:sz="3.84" w:space="0" w:color="888888"/>
              <w:right w:val="nil" w:sz="6" w:space="0" w:color="auto"/>
            </w:tcBorders>
            <w:shd w:val="clear" w:color="auto" w:fill="339933"/>
          </w:tcPr>
          <w:p>
            <w:pPr>
              <w:spacing w:before="58" w:after="0" w:line="240" w:lineRule="auto"/>
              <w:ind w:left="54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5C7FF"/>
          </w:tcPr>
          <w:p>
            <w:pPr>
              <w:spacing w:before="58" w:after="0" w:line="240" w:lineRule="auto"/>
              <w:ind w:left="33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  <w:imprint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  <w:imprint/>
              </w:rPr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</w:r>
            <w:r>
              <w:rPr>
                <w:rFonts w:ascii="Arial" w:hAnsi="Arial" w:cs="Arial" w:eastAsia="Arial"/>
                <w:sz w:val="16"/>
                <w:szCs w:val="16"/>
                <w:spacing w:val="-127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</w:p>
        </w:tc>
        <w:tc>
          <w:tcPr>
            <w:tcW w:w="14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58" w:after="0" w:line="240" w:lineRule="auto"/>
              <w:ind w:left="8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888888"/>
            </w:tcBorders>
          </w:tcPr>
          <w:p>
            <w:pPr>
              <w:spacing w:before="23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tay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thy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85" w:type="dxa"/>
            <w:tcBorders>
              <w:top w:val="nil" w:sz="6" w:space="0" w:color="auto"/>
              <w:bottom w:val="nil" w:sz="6" w:space="0" w:color="auto"/>
              <w:left w:val="single" w:sz="3.84" w:space="0" w:color="888888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21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22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</w:p>
        </w:tc>
        <w:tc>
          <w:tcPr>
            <w:tcW w:w="14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6" w:hRule="exact"/>
        </w:trPr>
        <w:tc>
          <w:tcPr>
            <w:tcW w:w="4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888888"/>
            </w:tcBorders>
          </w:tcPr>
          <w:p>
            <w:pPr>
              <w:spacing w:before="23" w:after="0" w:line="240" w:lineRule="auto"/>
              <w:ind w:left="203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hy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85" w:type="dxa"/>
            <w:tcBorders>
              <w:top w:val="nil" w:sz="6" w:space="0" w:color="auto"/>
              <w:bottom w:val="nil" w:sz="6" w:space="0" w:color="auto"/>
              <w:left w:val="single" w:sz="3.84" w:space="0" w:color="888888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3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9DDF9D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49" w:right="-5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16"/>
                <w:w w:val="100"/>
              </w:rPr>
              <w:t> 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</w:p>
        </w:tc>
        <w:tc>
          <w:tcPr>
            <w:tcW w:w="14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07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444" w:hRule="exact"/>
        </w:trPr>
        <w:tc>
          <w:tcPr>
            <w:tcW w:w="4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888888"/>
            </w:tcBorders>
          </w:tcPr>
          <w:p>
            <w:pPr>
              <w:spacing w:before="23" w:after="0" w:line="240" w:lineRule="auto"/>
              <w:ind w:left="186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85" w:type="dxa"/>
            <w:tcBorders>
              <w:top w:val="nil" w:sz="6" w:space="0" w:color="auto"/>
              <w:bottom w:val="nil" w:sz="6" w:space="0" w:color="auto"/>
              <w:left w:val="single" w:sz="3.84" w:space="0" w:color="888888"/>
              <w:right w:val="nil" w:sz="6" w:space="0" w:color="auto"/>
            </w:tcBorders>
            <w:shd w:val="clear" w:color="auto" w:fill="339933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08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7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85C7FF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19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3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</w:p>
        </w:tc>
        <w:tc>
          <w:tcPr>
            <w:tcW w:w="14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25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8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  <w:tr>
        <w:trPr>
          <w:trHeight w:val="298" w:hRule="exact"/>
        </w:trPr>
        <w:tc>
          <w:tcPr>
            <w:tcW w:w="402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single" w:sz="3.84" w:space="0" w:color="888888"/>
            </w:tcBorders>
          </w:tcPr>
          <w:p>
            <w:pPr>
              <w:spacing w:before="25" w:after="0" w:line="240" w:lineRule="auto"/>
              <w:ind w:left="246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el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85" w:type="dxa"/>
            <w:tcBorders>
              <w:top w:val="nil" w:sz="6" w:space="0" w:color="auto"/>
              <w:bottom w:val="nil" w:sz="6" w:space="0" w:color="auto"/>
              <w:left w:val="single" w:sz="3.84" w:space="0" w:color="888888"/>
              <w:right w:val="nil" w:sz="6" w:space="0" w:color="auto"/>
            </w:tcBorders>
            <w:shd w:val="clear" w:color="auto" w:fill="339933"/>
          </w:tcPr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3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2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9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4</w:t>
            </w:r>
            <w:r>
              <w:rPr>
                <w:rFonts w:ascii="Arial" w:hAnsi="Arial" w:cs="Arial" w:eastAsia="Arial"/>
                <w:sz w:val="16"/>
                <w:szCs w:val="16"/>
                <w:spacing w:val="-118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6</w:t>
            </w:r>
            <w:r>
              <w:rPr>
                <w:rFonts w:ascii="Arial" w:hAnsi="Arial" w:cs="Arial" w:eastAsia="Arial"/>
                <w:sz w:val="16"/>
                <w:szCs w:val="16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16"/>
                <w:szCs w:val="16"/>
                <w:spacing w:val="0"/>
                <w:w w:val="100"/>
              </w:rPr>
              <w:t>%</w:t>
            </w:r>
          </w:p>
        </w:tc>
        <w:tc>
          <w:tcPr>
            <w:tcW w:w="141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A6A6A6"/>
          </w:tcPr>
          <w:p>
            <w:pPr>
              <w:spacing w:before="9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" w:right="-2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Pr/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5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3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1"/>
                <w:w w:val="100"/>
              </w:rPr>
              <w:t>.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0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-1"/>
                <w:w w:val="100"/>
              </w:rPr>
              <w:t>1</w:t>
            </w:r>
            <w:r>
              <w:rPr>
                <w:rFonts w:ascii="Arial" w:hAnsi="Arial" w:cs="Arial" w:eastAsia="Arial"/>
                <w:sz w:val="16"/>
                <w:szCs w:val="16"/>
                <w:color w:val="FFFFFF"/>
                <w:spacing w:val="0"/>
                <w:w w:val="100"/>
              </w:rPr>
              <w:t>%</w:t>
            </w:r>
            <w:r>
              <w:rPr>
                <w:rFonts w:ascii="Arial" w:hAnsi="Arial" w:cs="Arial" w:eastAsia="Arial"/>
                <w:sz w:val="16"/>
                <w:szCs w:val="16"/>
                <w:color w:val="000000"/>
                <w:spacing w:val="0"/>
                <w:w w:val="100"/>
              </w:rPr>
            </w:r>
          </w:p>
        </w:tc>
      </w:tr>
    </w:tbl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right="17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145" w:right="-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…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right="175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8" w:after="0" w:line="240" w:lineRule="auto"/>
        <w:ind w:left="91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left="2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spacing w:val="-24"/>
          <w:w w:val="100"/>
        </w:rPr>
        <w:t>8</w:t>
      </w:r>
      <w:r>
        <w:rPr>
          <w:rFonts w:ascii="Arial" w:hAnsi="Arial" w:cs="Arial" w:eastAsia="Arial"/>
          <w:sz w:val="16"/>
          <w:szCs w:val="16"/>
          <w:spacing w:val="-66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-78"/>
          <w:w w:val="100"/>
        </w:rPr>
        <w:t>%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%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" w:right="-6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4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-107"/>
          <w:w w:val="100"/>
        </w:rPr>
        <w:t>%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7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%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spacing w:val="-63"/>
          <w:w w:val="100"/>
        </w:rPr>
        <w:t>%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7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%</w:t>
      </w:r>
    </w:p>
    <w:p>
      <w:pPr>
        <w:spacing w:before="68" w:after="0" w:line="240" w:lineRule="auto"/>
        <w:ind w:left="18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6552" w:space="244"/>
            <w:col w:w="635" w:space="173"/>
            <w:col w:w="936" w:space="847"/>
            <w:col w:w="2533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25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8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8" w:after="0" w:line="240" w:lineRule="auto"/>
        <w:ind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spacing w:val="-28"/>
          <w:w w:val="100"/>
        </w:rPr>
        <w:t>%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spacing w:val="-1"/>
          <w:w w:val="100"/>
        </w:rPr>
        <w:t>4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%</w:t>
      </w:r>
    </w:p>
    <w:p>
      <w:pPr>
        <w:spacing w:before="68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6357" w:space="351"/>
            <w:col w:w="544" w:space="126"/>
            <w:col w:w="971" w:space="1002"/>
            <w:col w:w="2569"/>
          </w:cols>
        </w:sectPr>
      </w:pPr>
      <w:rPr/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sm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right="-18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99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8" w:after="0" w:line="240" w:lineRule="auto"/>
        <w:ind w:left="54" w:right="-64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</w:rPr>
        <w:t>1</w:t>
      </w:r>
      <w:r>
        <w:rPr>
          <w:rFonts w:ascii="Arial" w:hAnsi="Arial" w:cs="Arial" w:eastAsia="Arial"/>
          <w:sz w:val="16"/>
          <w:szCs w:val="16"/>
          <w:color w:val="FFFFFF"/>
          <w:spacing w:val="-1"/>
        </w:rPr>
        <w:t>9</w:t>
      </w:r>
      <w:r>
        <w:rPr>
          <w:rFonts w:ascii="Arial" w:hAnsi="Arial" w:cs="Arial" w:eastAsia="Arial"/>
          <w:sz w:val="16"/>
          <w:szCs w:val="16"/>
          <w:color w:val="FFFFFF"/>
          <w:spacing w:val="1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</w:rPr>
        <w:t>7</w:t>
      </w:r>
      <w:r>
        <w:rPr>
          <w:rFonts w:ascii="Arial" w:hAnsi="Arial" w:cs="Arial" w:eastAsia="Arial"/>
          <w:sz w:val="16"/>
          <w:szCs w:val="16"/>
          <w:color w:val="FFFFFF"/>
          <w:spacing w:val="-1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0"/>
        </w:rPr>
        <w:t>%</w:t>
      </w:r>
      <w:r>
        <w:rPr>
          <w:rFonts w:ascii="Arial" w:hAnsi="Arial" w:cs="Arial" w:eastAsia="Arial"/>
          <w:sz w:val="16"/>
          <w:szCs w:val="16"/>
          <w:color w:val="FFFFFF"/>
          <w:spacing w:val="-26"/>
        </w:rPr>
        <w:t> </w:t>
      </w:r>
      <w:r>
        <w:rPr>
          <w:rFonts w:ascii="Arial" w:hAnsi="Arial" w:cs="Arial" w:eastAsia="Arial"/>
          <w:sz w:val="16"/>
          <w:szCs w:val="16"/>
          <w:color w:val="000000"/>
          <w:spacing w:val="-1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-1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-7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000000"/>
          <w:spacing w:val="-83"/>
          <w:w w:val="100"/>
        </w:rPr>
        <w:t>9</w:t>
      </w:r>
      <w:r>
        <w:rPr>
          <w:rFonts w:ascii="Arial" w:hAnsi="Arial" w:cs="Arial" w:eastAsia="Arial"/>
          <w:sz w:val="16"/>
          <w:szCs w:val="16"/>
          <w:color w:val="000000"/>
          <w:spacing w:val="-6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%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1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2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FFFFFF"/>
          <w:spacing w:val="-129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-15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-75"/>
          <w:w w:val="100"/>
        </w:rPr>
        <w:t>3</w:t>
      </w:r>
      <w:r>
        <w:rPr>
          <w:rFonts w:ascii="Arial" w:hAnsi="Arial" w:cs="Arial" w:eastAsia="Arial"/>
          <w:sz w:val="16"/>
          <w:szCs w:val="16"/>
          <w:color w:val="000000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-6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-75"/>
          <w:w w:val="100"/>
        </w:rPr>
        <w:t>4</w:t>
      </w:r>
      <w:r>
        <w:rPr>
          <w:rFonts w:ascii="Arial" w:hAnsi="Arial" w:cs="Arial" w:eastAsia="Arial"/>
          <w:sz w:val="16"/>
          <w:szCs w:val="16"/>
          <w:color w:val="000000"/>
          <w:spacing w:val="-15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000000"/>
          <w:spacing w:val="-75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00000"/>
          <w:spacing w:val="-69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  <w:t>%</w:t>
      </w:r>
    </w:p>
    <w:p>
      <w:pPr>
        <w:spacing w:before="68" w:after="0" w:line="240" w:lineRule="auto"/>
        <w:ind w:left="211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0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7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FFFFFF"/>
          <w:spacing w:val="1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8</w:t>
      </w:r>
      <w:r>
        <w:rPr>
          <w:rFonts w:ascii="Arial" w:hAnsi="Arial" w:cs="Arial" w:eastAsia="Arial"/>
          <w:sz w:val="16"/>
          <w:szCs w:val="16"/>
          <w:color w:val="FFFFFF"/>
          <w:spacing w:val="-1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FFFFFF"/>
          <w:spacing w:val="0"/>
          <w:w w:val="100"/>
        </w:rPr>
        <w:t>%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6357" w:space="272"/>
            <w:col w:w="1376" w:space="925"/>
            <w:col w:w="2990"/>
          </w:cols>
        </w:sectPr>
      </w:pPr>
      <w:rPr/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466" w:right="-20"/>
        <w:jc w:val="left"/>
        <w:tabs>
          <w:tab w:pos="3020" w:val="left"/>
          <w:tab w:pos="4140" w:val="left"/>
          <w:tab w:pos="7320" w:val="left"/>
          <w:tab w:pos="8700" w:val="left"/>
          <w:tab w:pos="105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N/A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-539.330139pt;width:501.87pt;height:539.51pt;mso-position-horizontal-relative:page;mso-position-vertical-relative:paragraph;z-index:-3616" coordorigin="1075,-10787" coordsize="10037,10790">
            <v:group style="position:absolute;left:11059;top:-10777;width:43;height:10770" coordorigin="11059,-10777" coordsize="43,10770">
              <v:shape style="position:absolute;left:11059;top:-10777;width:43;height:10770" coordorigin="11059,-10777" coordsize="43,10770" path="m11059,-6l11102,-6,11102,-10777,11059,-10777,11059,-6xe" filled="t" fillcolor="#00AF50" stroked="f">
                <v:path arrowok="t"/>
                <v:fill/>
              </v:shape>
            </v:group>
            <v:group style="position:absolute;left:6528;top:-3220;width:1260;height:298" coordorigin="6528,-3220" coordsize="1260,298">
              <v:shape style="position:absolute;left:6528;top:-3220;width:1260;height:298" coordorigin="6528,-3220" coordsize="1260,298" path="m7788,-3220l6528,-3220,6528,-2922,7788,-2922,7788,-3220e" filled="t" fillcolor="#339933" stroked="f">
                <v:path arrowok="t"/>
                <v:fill/>
              </v:shape>
            </v:group>
            <v:group style="position:absolute;left:7788;top:-3220;width:132;height:298" coordorigin="7788,-3220" coordsize="132,298">
              <v:shape style="position:absolute;left:7788;top:-3220;width:132;height:298" coordorigin="7788,-3220" coordsize="132,298" path="m7920,-3220l7788,-3220,7788,-2922,7920,-2922,7920,-3220e" filled="t" fillcolor="#9DDF9D" stroked="f">
                <v:path arrowok="t"/>
                <v:fill/>
              </v:shape>
            </v:group>
            <v:group style="position:absolute;left:7920;top:-3220;width:530;height:298" coordorigin="7920,-3220" coordsize="530,298">
              <v:shape style="position:absolute;left:7920;top:-3220;width:530;height:298" coordorigin="7920,-3220" coordsize="530,298" path="m8450,-3220l7920,-3220,7920,-2922,8450,-2922,8450,-3220e" filled="t" fillcolor="#85C7FF" stroked="f">
                <v:path arrowok="t"/>
                <v:fill/>
              </v:shape>
            </v:group>
            <v:group style="position:absolute;left:8483;top:-3220;width:2;height:298" coordorigin="8483,-3220" coordsize="2,298">
              <v:shape style="position:absolute;left:8483;top:-3220;width:2;height:298" coordorigin="8483,-3220" coordsize="0,298" path="m8483,-3220l8483,-2922e" filled="f" stroked="t" strokeweight="3.34pt" strokecolor="#C00000">
                <v:path arrowok="t"/>
              </v:shape>
            </v:group>
            <v:group style="position:absolute;left:8515;top:-3220;width:2318;height:298" coordorigin="8515,-3220" coordsize="2318,298">
              <v:shape style="position:absolute;left:8515;top:-3220;width:2318;height:298" coordorigin="8515,-3220" coordsize="2318,298" path="m10834,-3220l8515,-3220,8515,-2922,10834,-2922,10834,-3220e" filled="t" fillcolor="#A6A6A6" stroked="f">
                <v:path arrowok="t"/>
                <v:fill/>
              </v:shape>
            </v:group>
            <v:group style="position:absolute;left:6528;top:-2773;width:1162;height:298" coordorigin="6528,-2773" coordsize="1162,298">
              <v:shape style="position:absolute;left:6528;top:-2773;width:1162;height:298" coordorigin="6528,-2773" coordsize="1162,298" path="m7690,-2773l6528,-2773,6528,-2476,7690,-2476,7690,-2773e" filled="t" fillcolor="#339933" stroked="f">
                <v:path arrowok="t"/>
                <v:fill/>
              </v:shape>
            </v:group>
            <v:group style="position:absolute;left:7690;top:-2773;width:449;height:298" coordorigin="7690,-2773" coordsize="449,298">
              <v:shape style="position:absolute;left:7690;top:-2773;width:449;height:298" coordorigin="7690,-2773" coordsize="449,298" path="m8138,-2773l7690,-2773,7690,-2476,8138,-2476,8138,-2773e" filled="t" fillcolor="#9DDF9D" stroked="f">
                <v:path arrowok="t"/>
                <v:fill/>
              </v:shape>
            </v:group>
            <v:group style="position:absolute;left:8138;top:-2773;width:336;height:298" coordorigin="8138,-2773" coordsize="336,298">
              <v:shape style="position:absolute;left:8138;top:-2773;width:336;height:298" coordorigin="8138,-2773" coordsize="336,298" path="m8474,-2773l8138,-2773,8138,-2476,8474,-2476,8474,-2773e" filled="t" fillcolor="#85C7FF" stroked="f">
                <v:path arrowok="t"/>
                <v:fill/>
              </v:shape>
            </v:group>
            <v:group style="position:absolute;left:8494;top:-2773;width:2;height:298" coordorigin="8494,-2773" coordsize="2,298">
              <v:shape style="position:absolute;left:8494;top:-2773;width:2;height:298" coordorigin="8494,-2773" coordsize="0,298" path="m8494,-2773l8494,-2476e" filled="f" stroked="t" strokeweight="2.02pt" strokecolor="#C00000">
                <v:path arrowok="t"/>
              </v:shape>
            </v:group>
            <v:group style="position:absolute;left:8513;top:-2773;width:2321;height:298" coordorigin="8513,-2773" coordsize="2321,298">
              <v:shape style="position:absolute;left:8513;top:-2773;width:2321;height:298" coordorigin="8513,-2773" coordsize="2321,298" path="m10834,-2773l8513,-2773,8513,-2476,10834,-2476,10834,-2773e" filled="t" fillcolor="#A6A6A6" stroked="f">
                <v:path arrowok="t"/>
                <v:fill/>
              </v:shape>
            </v:group>
            <v:group style="position:absolute;left:6528;top:-2327;width:1078;height:298" coordorigin="6528,-2327" coordsize="1078,298">
              <v:shape style="position:absolute;left:6528;top:-2327;width:1078;height:298" coordorigin="6528,-2327" coordsize="1078,298" path="m7606,-2327l6528,-2327,6528,-2029,7606,-2029,7606,-2327e" filled="t" fillcolor="#339933" stroked="f">
                <v:path arrowok="t"/>
                <v:fill/>
              </v:shape>
            </v:group>
            <v:group style="position:absolute;left:7606;top:-2327;width:538;height:298" coordorigin="7606,-2327" coordsize="538,298">
              <v:shape style="position:absolute;left:7606;top:-2327;width:538;height:298" coordorigin="7606,-2327" coordsize="538,298" path="m8143,-2327l7606,-2327,7606,-2029,8143,-2029,8143,-2327e" filled="t" fillcolor="#9DDF9D" stroked="f">
                <v:path arrowok="t"/>
                <v:fill/>
              </v:shape>
            </v:group>
            <v:group style="position:absolute;left:8143;top:-2327;width:336;height:298" coordorigin="8143,-2327" coordsize="336,298">
              <v:shape style="position:absolute;left:8143;top:-2327;width:336;height:298" coordorigin="8143,-2327" coordsize="336,298" path="m8479,-2327l8143,-2327,8143,-2029,8479,-2029,8479,-2327e" filled="t" fillcolor="#85C7FF" stroked="f">
                <v:path arrowok="t"/>
                <v:fill/>
              </v:shape>
            </v:group>
            <v:group style="position:absolute;left:8479;top:-2327;width:2354;height:298" coordorigin="8479,-2327" coordsize="2354,298">
              <v:shape style="position:absolute;left:8479;top:-2327;width:2354;height:298" coordorigin="8479,-2327" coordsize="2354,298" path="m10834,-2327l8479,-2327,8479,-2029,10834,-2029,10834,-2327e" filled="t" fillcolor="#A6A6A6" stroked="f">
                <v:path arrowok="t"/>
                <v:fill/>
              </v:shape>
            </v:group>
            <v:group style="position:absolute;left:6528;top:-1880;width:900;height:298" coordorigin="6528,-1880" coordsize="900,298">
              <v:shape style="position:absolute;left:6528;top:-1880;width:900;height:298" coordorigin="6528,-1880" coordsize="900,298" path="m7428,-1880l6528,-1880,6528,-1583,7428,-1583,7428,-1880e" filled="t" fillcolor="#339933" stroked="f">
                <v:path arrowok="t"/>
                <v:fill/>
              </v:shape>
            </v:group>
            <v:group style="position:absolute;left:7428;top:-1880;width:353;height:298" coordorigin="7428,-1880" coordsize="353,298">
              <v:shape style="position:absolute;left:7428;top:-1880;width:353;height:298" coordorigin="7428,-1880" coordsize="353,298" path="m7781,-1880l7428,-1880,7428,-1583,7781,-1583,7781,-1880e" filled="t" fillcolor="#9DDF9D" stroked="f">
                <v:path arrowok="t"/>
                <v:fill/>
              </v:shape>
            </v:group>
            <v:group style="position:absolute;left:7781;top:-1880;width:588;height:298" coordorigin="7781,-1880" coordsize="588,298">
              <v:shape style="position:absolute;left:7781;top:-1880;width:588;height:298" coordorigin="7781,-1880" coordsize="588,298" path="m8369,-1880l7781,-1880,7781,-1583,8369,-1583,8369,-1880e" filled="t" fillcolor="#85C7FF" stroked="f">
                <v:path arrowok="t"/>
                <v:fill/>
              </v:shape>
            </v:group>
            <v:group style="position:absolute;left:8388;top:-1880;width:2;height:298" coordorigin="8388,-1880" coordsize="2,298">
              <v:shape style="position:absolute;left:8388;top:-1880;width:2;height:298" coordorigin="8388,-1880" coordsize="0,298" path="m8388,-1880l8388,-1583e" filled="f" stroked="t" strokeweight="2.02pt" strokecolor="#C00000">
                <v:path arrowok="t"/>
              </v:shape>
            </v:group>
            <v:group style="position:absolute;left:8407;top:-1880;width:2426;height:298" coordorigin="8407,-1880" coordsize="2426,298">
              <v:shape style="position:absolute;left:8407;top:-1880;width:2426;height:298" coordorigin="8407,-1880" coordsize="2426,298" path="m10834,-1880l8407,-1880,8407,-1583,10834,-1583,10834,-1880e" filled="t" fillcolor="#A6A6A6" stroked="f">
                <v:path arrowok="t"/>
                <v:fill/>
              </v:shape>
            </v:group>
            <v:group style="position:absolute;left:6528;top:-1434;width:852;height:298" coordorigin="6528,-1434" coordsize="852,298">
              <v:shape style="position:absolute;left:6528;top:-1434;width:852;height:298" coordorigin="6528,-1434" coordsize="852,298" path="m7380,-1434l6528,-1434,6528,-1136,7380,-1136,7380,-1434e" filled="t" fillcolor="#339933" stroked="f">
                <v:path arrowok="t"/>
                <v:fill/>
              </v:shape>
            </v:group>
            <v:group style="position:absolute;left:7380;top:-1434;width:185;height:298" coordorigin="7380,-1434" coordsize="185,298">
              <v:shape style="position:absolute;left:7380;top:-1434;width:185;height:298" coordorigin="7380,-1434" coordsize="185,298" path="m7565,-1434l7380,-1434,7380,-1136,7565,-1136,7565,-1434e" filled="t" fillcolor="#9DDF9D" stroked="f">
                <v:path arrowok="t"/>
                <v:fill/>
              </v:shape>
            </v:group>
            <v:group style="position:absolute;left:7565;top:-1434;width:425;height:298" coordorigin="7565,-1434" coordsize="425,298">
              <v:shape style="position:absolute;left:7565;top:-1434;width:425;height:298" coordorigin="7565,-1434" coordsize="425,298" path="m7990,-1434l7565,-1434,7565,-1136,7990,-1136,7990,-1434e" filled="t" fillcolor="#85C7FF" stroked="f">
                <v:path arrowok="t"/>
                <v:fill/>
              </v:shape>
            </v:group>
            <v:group style="position:absolute;left:7990;top:-1434;width:2844;height:298" coordorigin="7990,-1434" coordsize="2844,298">
              <v:shape style="position:absolute;left:7990;top:-1434;width:2844;height:298" coordorigin="7990,-1434" coordsize="2844,298" path="m10834,-1434l7990,-1434,7990,-1136,10834,-1136,10834,-1434e" filled="t" fillcolor="#A6A6A6" stroked="f">
                <v:path arrowok="t"/>
                <v:fill/>
              </v:shape>
            </v:group>
            <v:group style="position:absolute;left:6528;top:-988;width:744;height:298" coordorigin="6528,-988" coordsize="744,298">
              <v:shape style="position:absolute;left:6528;top:-988;width:744;height:298" coordorigin="6528,-988" coordsize="744,298" path="m7272,-988l6528,-988,6528,-690,7272,-690,7272,-988e" filled="t" fillcolor="#339933" stroked="f">
                <v:path arrowok="t"/>
                <v:fill/>
              </v:shape>
            </v:group>
            <v:group style="position:absolute;left:7272;top:-988;width:146;height:298" coordorigin="7272,-988" coordsize="146,298">
              <v:shape style="position:absolute;left:7272;top:-988;width:146;height:298" coordorigin="7272,-988" coordsize="146,298" path="m7418,-988l7272,-988,7272,-690,7418,-690,7418,-988e" filled="t" fillcolor="#85C7FF" stroked="f">
                <v:path arrowok="t"/>
                <v:fill/>
              </v:shape>
            </v:group>
            <v:group style="position:absolute;left:7418;top:-988;width:149;height:298" coordorigin="7418,-988" coordsize="149,298">
              <v:shape style="position:absolute;left:7418;top:-988;width:149;height:298" coordorigin="7418,-988" coordsize="149,298" path="m7567,-988l7418,-988,7418,-690,7567,-690,7567,-988e" filled="t" fillcolor="#C00000" stroked="f">
                <v:path arrowok="t"/>
                <v:fill/>
              </v:shape>
            </v:group>
            <v:group style="position:absolute;left:7567;top:-988;width:3266;height:298" coordorigin="7567,-988" coordsize="3266,298">
              <v:shape style="position:absolute;left:7567;top:-988;width:3266;height:298" coordorigin="7567,-988" coordsize="3266,298" path="m10834,-988l7567,-988,7567,-690,10834,-690,10834,-988e" filled="t" fillcolor="#A6A6A6" stroked="f">
                <v:path arrowok="t"/>
                <v:fill/>
              </v:shape>
            </v:group>
            <v:group style="position:absolute;left:6528;top:-9985;width:2;height:9367" coordorigin="6528,-9985" coordsize="2,9367">
              <v:shape style="position:absolute;left:6528;top:-9985;width:2;height:9367" coordorigin="6528,-9985" coordsize="0,9367" path="m6528,-9985l6528,-618e" filled="f" stroked="t" strokeweight=".48pt" strokecolor="#888888">
                <v:path arrowok="t"/>
              </v:shape>
            </v:group>
            <v:group style="position:absolute;left:6468;top:-9985;width:60;height:2" coordorigin="6468,-9985" coordsize="60,2">
              <v:shape style="position:absolute;left:6468;top:-9985;width:60;height:2" coordorigin="6468,-9985" coordsize="60,0" path="m6468,-9985l6528,-9985e" filled="f" stroked="t" strokeweight=".48pt" strokecolor="#888888">
                <v:path arrowok="t"/>
              </v:shape>
            </v:group>
            <v:group style="position:absolute;left:6468;top:-5524;width:60;height:2" coordorigin="6468,-5524" coordsize="60,2">
              <v:shape style="position:absolute;left:6468;top:-5524;width:60;height:2" coordorigin="6468,-5524" coordsize="60,0" path="m6468,-5524l6528,-5524e" filled="f" stroked="t" strokeweight=".48pt" strokecolor="#888888">
                <v:path arrowok="t"/>
              </v:shape>
            </v:group>
            <v:group style="position:absolute;left:6468;top:-3294;width:60;height:2" coordorigin="6468,-3294" coordsize="60,2">
              <v:shape style="position:absolute;left:6468;top:-3294;width:60;height:2" coordorigin="6468,-3294" coordsize="60,0" path="m6468,-3294l6528,-3294e" filled="f" stroked="t" strokeweight=".48pt" strokecolor="#888888">
                <v:path arrowok="t"/>
              </v:shape>
            </v:group>
            <v:group style="position:absolute;left:6468;top:-2848;width:60;height:2" coordorigin="6468,-2848" coordsize="60,2">
              <v:shape style="position:absolute;left:6468;top:-2848;width:60;height:2" coordorigin="6468,-2848" coordsize="60,0" path="m6468,-2848l6528,-2848e" filled="f" stroked="t" strokeweight=".48pt" strokecolor="#888888">
                <v:path arrowok="t"/>
              </v:shape>
            </v:group>
            <v:group style="position:absolute;left:6468;top:-2401;width:60;height:2" coordorigin="6468,-2401" coordsize="60,2">
              <v:shape style="position:absolute;left:6468;top:-2401;width:60;height:2" coordorigin="6468,-2401" coordsize="60,0" path="m6468,-2401l6528,-2401e" filled="f" stroked="t" strokeweight=".48pt" strokecolor="#888888">
                <v:path arrowok="t"/>
              </v:shape>
            </v:group>
            <v:group style="position:absolute;left:6468;top:-1955;width:60;height:2" coordorigin="6468,-1955" coordsize="60,2">
              <v:shape style="position:absolute;left:6468;top:-1955;width:60;height:2" coordorigin="6468,-1955" coordsize="60,0" path="m6468,-1955l6528,-1955e" filled="f" stroked="t" strokeweight=".48pt" strokecolor="#888888">
                <v:path arrowok="t"/>
              </v:shape>
            </v:group>
            <v:group style="position:absolute;left:6468;top:-1508;width:60;height:2" coordorigin="6468,-1508" coordsize="60,2">
              <v:shape style="position:absolute;left:6468;top:-1508;width:60;height:2" coordorigin="6468,-1508" coordsize="60,0" path="m6468,-1508l6528,-1508e" filled="f" stroked="t" strokeweight=".48pt" strokecolor="#888888">
                <v:path arrowok="t"/>
              </v:shape>
            </v:group>
            <v:group style="position:absolute;left:6468;top:-1062;width:60;height:2" coordorigin="6468,-1062" coordsize="60,2">
              <v:shape style="position:absolute;left:6468;top:-1062;width:60;height:2" coordorigin="6468,-1062" coordsize="60,0" path="m6468,-1062l6528,-1062e" filled="f" stroked="t" strokeweight=".48pt" strokecolor="#888888">
                <v:path arrowok="t"/>
              </v:shape>
            </v:group>
            <v:group style="position:absolute;left:6468;top:-618;width:60;height:2" coordorigin="6468,-618" coordsize="60,2">
              <v:shape style="position:absolute;left:6468;top:-618;width:60;height:2" coordorigin="6468,-618" coordsize="60,0" path="m6468,-618l6528,-618e" filled="f" stroked="t" strokeweight=".48pt" strokecolor="#888888">
                <v:path arrowok="t"/>
              </v:shape>
            </v:group>
            <v:group style="position:absolute;left:10177;top:-9464;width:2;height:298" coordorigin="10177,-9464" coordsize="2,298">
              <v:shape style="position:absolute;left:10177;top:-9464;width:2;height:298" coordorigin="10177,-9464" coordsize="0,298" path="m10177,-9464l10177,-9167e" filled="f" stroked="t" strokeweight="4.3pt" strokecolor="#FF8F8F">
                <v:path arrowok="t"/>
              </v:shape>
            </v:group>
            <v:group style="position:absolute;left:10219;top:-9464;width:106;height:298" coordorigin="10219,-9464" coordsize="106,298">
              <v:shape style="position:absolute;left:10219;top:-9464;width:106;height:298" coordorigin="10219,-9464" coordsize="106,298" path="m10325,-9464l10219,-9464,10219,-9167,10325,-9167,10325,-9464e" filled="t" fillcolor="#C00000" stroked="f">
                <v:path arrowok="t"/>
                <v:fill/>
              </v:shape>
            </v:group>
            <v:group style="position:absolute;left:10325;top:-9464;width:509;height:298" coordorigin="10325,-9464" coordsize="509,298">
              <v:shape style="position:absolute;left:10325;top:-9464;width:509;height:298" coordorigin="10325,-9464" coordsize="509,298" path="m10834,-9464l10325,-9464,10325,-9167,10834,-9167,10834,-9464e" filled="t" fillcolor="#A6A6A6" stroked="f">
                <v:path arrowok="t"/>
                <v:fill/>
              </v:shape>
            </v:group>
            <v:group style="position:absolute;left:9990;top:-9018;width:19;height:298" coordorigin="9990,-9018" coordsize="19,298">
              <v:shape style="position:absolute;left:9990;top:-9018;width:19;height:298" coordorigin="9990,-9018" coordsize="19,298" path="m9990,-8720l10009,-8720,10009,-9018,9990,-9018,9990,-8720xe" filled="t" fillcolor="#FF8F8F" stroked="f">
                <v:path arrowok="t"/>
                <v:fill/>
              </v:shape>
            </v:group>
            <v:group style="position:absolute;left:10007;top:-9018;width:33;height:298" coordorigin="10007,-9018" coordsize="33,298">
              <v:shape style="position:absolute;left:10007;top:-9018;width:33;height:298" coordorigin="10007,-9018" coordsize="33,298" path="m10007,-8720l10040,-8720,10040,-9018,10007,-9018,10007,-8720xe" filled="t" fillcolor="#C00000" stroked="f">
                <v:path arrowok="t"/>
                <v:fill/>
              </v:shape>
            </v:group>
            <v:group style="position:absolute;left:10146;top:-8572;width:52;height:298" coordorigin="10146,-8572" coordsize="52,298">
              <v:shape style="position:absolute;left:10146;top:-8572;width:52;height:298" coordorigin="10146,-8572" coordsize="52,298" path="m10146,-8274l10199,-8274,10199,-8572,10146,-8572,10146,-8274xe" filled="t" fillcolor="#FF8F8F" stroked="f">
                <v:path arrowok="t"/>
                <v:fill/>
              </v:shape>
            </v:group>
            <v:group style="position:absolute;left:10197;top:-8572;width:19;height:298" coordorigin="10197,-8572" coordsize="19,298">
              <v:shape style="position:absolute;left:10197;top:-8572;width:19;height:298" coordorigin="10197,-8572" coordsize="19,298" path="m10197,-8274l10215,-8274,10215,-8572,10197,-8572,10197,-8274xe" filled="t" fillcolor="#C00000" stroked="f">
                <v:path arrowok="t"/>
                <v:fill/>
              </v:shape>
            </v:group>
            <v:group style="position:absolute;left:10223;top:-8125;width:2;height:298" coordorigin="10223,-8125" coordsize="2,298">
              <v:shape style="position:absolute;left:10223;top:-8125;width:2;height:298" coordorigin="10223,-8125" coordsize="0,298" path="m10223,-8125l10223,-7828e" filled="f" stroked="t" strokeweight="1.18pt" strokecolor="#FF8F8F">
                <v:path arrowok="t"/>
              </v:shape>
            </v:group>
            <v:group style="position:absolute;left:9925;top:-7679;width:2;height:295" coordorigin="9925,-7679" coordsize="2,295">
              <v:shape style="position:absolute;left:9925;top:-7679;width:2;height:295" coordorigin="9925,-7679" coordsize="0,295" path="m9925,-7679l9925,-7384e" filled="f" stroked="t" strokeweight="2.86pt" strokecolor="#FF8F8F">
                <v:path arrowok="t"/>
              </v:shape>
            </v:group>
            <v:group style="position:absolute;left:9989;top:-7235;width:2;height:298" coordorigin="9989,-7235" coordsize="2,298">
              <v:shape style="position:absolute;left:9989;top:-7235;width:2;height:298" coordorigin="9989,-7235" coordsize="0,298" path="m9989,-7235l9989,-6937e" filled="f" stroked="t" strokeweight="2.02pt" strokecolor="#FF8F8F">
                <v:path arrowok="t"/>
              </v:shape>
            </v:group>
            <v:group style="position:absolute;left:9642;top:-6788;width:2;height:298" coordorigin="9642,-6788" coordsize="2,298">
              <v:shape style="position:absolute;left:9642;top:-6788;width:2;height:298" coordorigin="9642,-6788" coordsize="0,298" path="m9642,-6788l9642,-6491e" filled="f" stroked="t" strokeweight="2.86pt" strokecolor="#FF8F8F">
                <v:path arrowok="t"/>
              </v:shape>
            </v:group>
            <v:group style="position:absolute;left:10380;top:-9911;width:2;height:298" coordorigin="10380,-9911" coordsize="2,298">
              <v:shape style="position:absolute;left:10380;top:-9911;width:2;height:298" coordorigin="10380,-9911" coordsize="0,298" path="m10380,-9911l10380,-9613e" filled="f" stroked="t" strokeweight="1.06pt" strokecolor="#C00000">
                <v:path arrowok="t"/>
              </v:shape>
            </v:group>
            <v:group style="position:absolute;left:9268;top:-6342;width:2;height:298" coordorigin="9268,-6342" coordsize="2,298">
              <v:shape style="position:absolute;left:9268;top:-6342;width:2;height:298" coordorigin="9268,-6342" coordsize="0,298" path="m9268,-6342l9268,-6044e" filled="f" stroked="t" strokeweight="1.18pt" strokecolor="#C00000">
                <v:path arrowok="t"/>
              </v:shape>
            </v:group>
            <v:group style="position:absolute;left:8681;top:-5449;width:2;height:298" coordorigin="8681,-5449" coordsize="2,298">
              <v:shape style="position:absolute;left:8681;top:-5449;width:2;height:298" coordorigin="8681,-5449" coordsize="0,298" path="m8681,-5449l8681,-5152e" filled="f" stroked="t" strokeweight="3.46pt" strokecolor="#C00000">
                <v:path arrowok="t"/>
              </v:shape>
            </v:group>
            <v:group style="position:absolute;left:8526;top:-3666;width:2;height:298" coordorigin="8526,-3666" coordsize="2,298">
              <v:shape style="position:absolute;left:8526;top:-3666;width:2;height:298" coordorigin="8526,-3666" coordsize="0,298" path="m8526,-3666l8526,-3368e" filled="f" stroked="t" strokeweight="2.62pt" strokecolor="#C00000">
                <v:path arrowok="t"/>
              </v:shape>
            </v:group>
            <v:group style="position:absolute;left:1322;top:-404;width:101;height:98" coordorigin="1322,-404" coordsize="101,98">
              <v:shape style="position:absolute;left:1322;top:-404;width:101;height:98" coordorigin="1322,-404" coordsize="101,98" path="m1322,-306l1423,-306,1423,-404,1322,-404,1322,-306e" filled="t" fillcolor="#339933" stroked="f">
                <v:path arrowok="t"/>
                <v:fill/>
              </v:shape>
            </v:group>
            <v:group style="position:absolute;left:2882;top:-404;width:101;height:98" coordorigin="2882,-404" coordsize="101,98">
              <v:shape style="position:absolute;left:2882;top:-404;width:101;height:98" coordorigin="2882,-404" coordsize="101,98" path="m2882,-306l2983,-306,2983,-404,2882,-404,2882,-306e" filled="t" fillcolor="#9DDF9D" stroked="f">
                <v:path arrowok="t"/>
                <v:fill/>
              </v:shape>
            </v:group>
            <v:group style="position:absolute;left:4008;top:-404;width:101;height:98" coordorigin="4008,-404" coordsize="101,98">
              <v:shape style="position:absolute;left:4008;top:-404;width:101;height:98" coordorigin="4008,-404" coordsize="101,98" path="m4008,-306l4109,-306,4109,-404,4008,-404,4008,-306e" filled="t" fillcolor="#85C7FF" stroked="f">
                <v:path arrowok="t"/>
                <v:fill/>
              </v:shape>
            </v:group>
            <v:group style="position:absolute;left:7190;top:-404;width:101;height:98" coordorigin="7190,-404" coordsize="101,98">
              <v:shape style="position:absolute;left:7190;top:-404;width:101;height:98" coordorigin="7190,-404" coordsize="101,98" path="m7190,-306l7291,-306,7291,-404,7190,-404,7190,-306e" filled="t" fillcolor="#FF8F8F" stroked="f">
                <v:path arrowok="t"/>
                <v:fill/>
              </v:shape>
            </v:group>
            <v:group style="position:absolute;left:8573;top:-404;width:101;height:98" coordorigin="8573,-404" coordsize="101,98">
              <v:shape style="position:absolute;left:8573;top:-404;width:101;height:98" coordorigin="8573,-404" coordsize="101,98" path="m8573,-306l8674,-306,8674,-404,8573,-404,8573,-306e" filled="t" fillcolor="#C00000" stroked="f">
                <v:path arrowok="t"/>
                <v:fill/>
              </v:shape>
            </v:group>
            <v:group style="position:absolute;left:10423;top:-404;width:98;height:98" coordorigin="10423,-404" coordsize="98,98">
              <v:shape style="position:absolute;left:10423;top:-404;width:98;height:98" coordorigin="10423,-404" coordsize="98,98" path="m10423,-306l10522,-306,10522,-404,10423,-404,10423,-306e" filled="t" fillcolor="#A6A6A6" stroked="f">
                <v:path arrowok="t"/>
                <v:fill/>
              </v:shape>
            </v:group>
            <v:group style="position:absolute;left:1080;top:-10777;width:9979;height:10748" coordorigin="1080,-10777" coordsize="9979,10748">
              <v:shape style="position:absolute;left:1080;top:-10777;width:9979;height:10748" coordorigin="1080,-10777" coordsize="9979,10748" path="m1080,-28l11059,-28,11059,-10777e" filled="f" stroked="t" strokeweight=".5pt" strokecolor="#7E7E7E">
                <v:path arrowok="t"/>
              </v:shape>
              <v:shape style="position:absolute;left:1080;top:-10777;width:9979;height:10748" coordorigin="1080,-10777" coordsize="9979,10748" path="m1080,-10777l1080,-28e" filled="f" stroked="t" strokeweight=".5pt" strokecolor="#7E7E7E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Bas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17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po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2" w:lineRule="auto"/>
        <w:ind w:left="1080" w:right="106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34.56987pt;width:488pt;height:484.98pt;mso-position-horizontal-relative:page;mso-position-vertical-relative:paragraph;z-index:-3615" coordorigin="1075,691" coordsize="9760,9700">
            <v:group style="position:absolute;left:6055;top:1875;width:3967;height:240" coordorigin="6055,1875" coordsize="3967,240">
              <v:shape style="position:absolute;left:6055;top:1875;width:3967;height:240" coordorigin="6055,1875" coordsize="3967,240" path="m10022,1875l6055,1875,6055,2115,10022,2115,10022,1875e" filled="t" fillcolor="#005EB8" stroked="f">
                <v:path arrowok="t"/>
                <v:fill/>
              </v:shape>
            </v:group>
            <v:group style="position:absolute;left:6055;top:2232;width:2918;height:238" coordorigin="6055,2232" coordsize="2918,238">
              <v:shape style="position:absolute;left:6055;top:2232;width:2918;height:238" coordorigin="6055,2232" coordsize="2918,238" path="m8974,2232l6055,2232,6055,2470,8974,2470,8974,2232e" filled="t" fillcolor="#005EB8" stroked="f">
                <v:path arrowok="t"/>
                <v:fill/>
              </v:shape>
            </v:group>
            <v:group style="position:absolute;left:6055;top:2590;width:2645;height:238" coordorigin="6055,2590" coordsize="2645,238">
              <v:shape style="position:absolute;left:6055;top:2590;width:2645;height:238" coordorigin="6055,2590" coordsize="2645,238" path="m8700,2590l6055,2590,6055,2828,8700,2828,8700,2590e" filled="t" fillcolor="#005EB8" stroked="f">
                <v:path arrowok="t"/>
                <v:fill/>
              </v:shape>
            </v:group>
            <v:group style="position:absolute;left:6055;top:2945;width:2256;height:238" coordorigin="6055,2945" coordsize="2256,238">
              <v:shape style="position:absolute;left:6055;top:2945;width:2256;height:238" coordorigin="6055,2945" coordsize="2256,238" path="m8311,2945l6055,2945,6055,3183,8311,3183,8311,2945e" filled="t" fillcolor="#005EB8" stroked="f">
                <v:path arrowok="t"/>
                <v:fill/>
              </v:shape>
            </v:group>
            <v:group style="position:absolute;left:6055;top:3303;width:1946;height:238" coordorigin="6055,3303" coordsize="1946,238">
              <v:shape style="position:absolute;left:6055;top:3303;width:1946;height:238" coordorigin="6055,3303" coordsize="1946,238" path="m8002,3303l6055,3303,6055,3540,8002,3540,8002,3303e" filled="t" fillcolor="#005EB8" stroked="f">
                <v:path arrowok="t"/>
                <v:fill/>
              </v:shape>
            </v:group>
            <v:group style="position:absolute;left:6055;top:9368;width:118;height:238" coordorigin="6055,9368" coordsize="118,238">
              <v:shape style="position:absolute;left:6055;top:9368;width:118;height:238" coordorigin="6055,9368" coordsize="118,238" path="m6173,9368l6055,9368,6055,9605,6173,9605,6173,9368e" filled="t" fillcolor="#005EB8" stroked="f">
                <v:path arrowok="t"/>
                <v:fill/>
              </v:shape>
            </v:group>
            <v:group style="position:absolute;left:6074;top:9725;width:2;height:238" coordorigin="6074,9725" coordsize="2,238">
              <v:shape style="position:absolute;left:6074;top:9725;width:2;height:238" coordorigin="6074,9725" coordsize="0,238" path="m6074,9725l6074,9963e" filled="f" stroked="t" strokeweight="2.02pt" strokecolor="#005EB8">
                <v:path arrowok="t"/>
              </v:shape>
            </v:group>
            <v:group style="position:absolute;left:6055;top:1817;width:2;height:8206" coordorigin="6055,1817" coordsize="2,8206">
              <v:shape style="position:absolute;left:6055;top:1817;width:2;height:8206" coordorigin="6055,1817" coordsize="0,8206" path="m6055,1817l6055,10023e" filled="f" stroked="t" strokeweight=".48pt" strokecolor="#888888">
                <v:path arrowok="t"/>
              </v:shape>
            </v:group>
            <v:group style="position:absolute;left:5995;top:1817;width:60;height:2" coordorigin="5995,1817" coordsize="60,2">
              <v:shape style="position:absolute;left:5995;top:1817;width:60;height:2" coordorigin="5995,1817" coordsize="60,0" path="m5995,1817l6055,1817e" filled="f" stroked="t" strokeweight=".48pt" strokecolor="#888888">
                <v:path arrowok="t"/>
              </v:shape>
            </v:group>
            <v:group style="position:absolute;left:5995;top:2172;width:60;height:2" coordorigin="5995,2172" coordsize="60,2">
              <v:shape style="position:absolute;left:5995;top:2172;width:60;height:2" coordorigin="5995,2172" coordsize="60,0" path="m5995,2172l6055,2172e" filled="f" stroked="t" strokeweight=".48pt" strokecolor="#888888">
                <v:path arrowok="t"/>
              </v:shape>
            </v:group>
            <v:group style="position:absolute;left:5995;top:2530;width:60;height:2" coordorigin="5995,2530" coordsize="60,2">
              <v:shape style="position:absolute;left:5995;top:2530;width:60;height:2" coordorigin="5995,2530" coordsize="60,0" path="m5995,2530l6055,2530e" filled="f" stroked="t" strokeweight=".48pt" strokecolor="#888888">
                <v:path arrowok="t"/>
              </v:shape>
            </v:group>
            <v:group style="position:absolute;left:5995;top:2888;width:60;height:2" coordorigin="5995,2888" coordsize="60,2">
              <v:shape style="position:absolute;left:5995;top:2888;width:60;height:2" coordorigin="5995,2888" coordsize="60,0" path="m5995,2888l6055,2888e" filled="f" stroked="t" strokeweight=".48pt" strokecolor="#888888">
                <v:path arrowok="t"/>
              </v:shape>
            </v:group>
            <v:group style="position:absolute;left:5995;top:3243;width:60;height:2" coordorigin="5995,3243" coordsize="60,2">
              <v:shape style="position:absolute;left:5995;top:3243;width:60;height:2" coordorigin="5995,3243" coordsize="60,0" path="m5995,3243l6055,3243e" filled="f" stroked="t" strokeweight=".48pt" strokecolor="#888888">
                <v:path arrowok="t"/>
              </v:shape>
            </v:group>
            <v:group style="position:absolute;left:5995;top:3600;width:60;height:2" coordorigin="5995,3600" coordsize="60,2">
              <v:shape style="position:absolute;left:5995;top:3600;width:60;height:2" coordorigin="5995,3600" coordsize="60,0" path="m5995,3600l6055,3600e" filled="f" stroked="t" strokeweight=".48pt" strokecolor="#888888">
                <v:path arrowok="t"/>
              </v:shape>
            </v:group>
            <v:group style="position:absolute;left:5995;top:3958;width:60;height:2" coordorigin="5995,3958" coordsize="60,2">
              <v:shape style="position:absolute;left:5995;top:3958;width:60;height:2" coordorigin="5995,3958" coordsize="60,0" path="m5995,3958l6055,3958e" filled="f" stroked="t" strokeweight=".48pt" strokecolor="#888888">
                <v:path arrowok="t"/>
              </v:shape>
            </v:group>
            <v:group style="position:absolute;left:5995;top:5028;width:60;height:2" coordorigin="5995,5028" coordsize="60,2">
              <v:shape style="position:absolute;left:5995;top:5028;width:60;height:2" coordorigin="5995,5028" coordsize="60,0" path="m5995,5028l6055,5028e" filled="f" stroked="t" strokeweight=".48pt" strokecolor="#888888">
                <v:path arrowok="t"/>
              </v:shape>
            </v:group>
            <v:group style="position:absolute;left:5995;top:8952;width:60;height:2" coordorigin="5995,8952" coordsize="60,2">
              <v:shape style="position:absolute;left:5995;top:8952;width:60;height:2" coordorigin="5995,8952" coordsize="60,0" path="m5995,8952l6055,8952e" filled="f" stroked="t" strokeweight=".48pt" strokecolor="#888888">
                <v:path arrowok="t"/>
              </v:shape>
            </v:group>
            <v:group style="position:absolute;left:1080;top:696;width:9750;height:9690" coordorigin="1080,696" coordsize="9750,9690">
              <v:shape style="position:absolute;left:1080;top:696;width:9750;height:9690" coordorigin="1080,696" coordsize="9750,9690" path="m1080,10386l10830,10386,10830,697e" filled="f" stroked="t" strokeweight=".5pt" strokecolor="#888888">
                <v:path arrowok="t"/>
              </v:shape>
              <v:shape style="position:absolute;left:1080;top:696;width:9750;height:9690" coordorigin="1080,696" coordsize="9750,9690" path="m1080,697l1080,10386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2153" w:right="214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Thinking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ou’re</w:t>
      </w:r>
      <w:r>
        <w:rPr>
          <w:rFonts w:ascii="Arial" w:hAnsi="Arial" w:cs="Arial" w:eastAsia="Arial"/>
          <w:sz w:val="24"/>
          <w:szCs w:val="24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ould</w:t>
      </w:r>
      <w:r>
        <w:rPr>
          <w:rFonts w:ascii="Arial" w:hAnsi="Arial" w:cs="Arial" w:eastAsia="Arial"/>
          <w:sz w:val="24"/>
          <w:szCs w:val="24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ble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loc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arma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right="176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582" w:right="-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from…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350" w:lineRule="atLeast"/>
        <w:ind w:left="4461" w:right="174" w:firstLine="14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73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27.47%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7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24.91%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31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21.25%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18.32%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37.36%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6079" w:space="2046"/>
            <w:col w:w="1647" w:space="325"/>
            <w:col w:w="1823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19.680023" w:type="dxa"/>
      </w:tblPr>
      <w:tblGrid/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3" w:lineRule="exact"/>
              <w:ind w:left="277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240" w:lineRule="auto"/>
              <w:ind w:left="28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17.22%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right="24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14.65%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0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form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01" w:right="-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9.16%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3" w:lineRule="exact"/>
              <w:ind w:left="202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001" w:right="-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9.16%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left="65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tay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thy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92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8.42%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106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8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8.06%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247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4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7.69%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right="24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J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bs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84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7.69%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8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’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53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4.76%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3" w:after="0" w:line="240" w:lineRule="auto"/>
              <w:ind w:left="208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9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4.40%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left="118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9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4.40%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25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ef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ex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.g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.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9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4.40%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3" w:lineRule="exact"/>
              <w:ind w:left="27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4.03%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5" w:lineRule="exact"/>
              <w:ind w:left="243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41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3.66%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5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246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x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ser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4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26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2.20%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40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26" w:lineRule="exact"/>
              <w:ind w:left="264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hy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8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1.47%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20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3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4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pre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pt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from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urger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4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1.10%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58" w:hRule="exact"/>
        </w:trPr>
        <w:tc>
          <w:tcPr>
            <w:tcW w:w="473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4" w:after="0" w:line="240" w:lineRule="auto"/>
              <w:ind w:left="287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sm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ng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57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59" w:after="0" w:line="240" w:lineRule="auto"/>
              <w:ind w:left="6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0.37%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9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.5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Obt</w:t>
      </w:r>
      <w:r>
        <w:rPr>
          <w:rFonts w:ascii="Arial" w:hAnsi="Arial" w:cs="Arial" w:eastAsia="Arial"/>
          <w:sz w:val="24"/>
          <w:szCs w:val="24"/>
          <w:color w:val="002F86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ining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002F86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color w:val="002F86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80" w:right="109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53%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455" w:right="3498" w:firstLine="-100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gi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fer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99"/>
        </w:rPr>
        <w:t>47.94%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spacing w:val="0"/>
          <w:w w:val="100"/>
          <w:position w:val="-1"/>
        </w:rPr>
        <w:t>52.06%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4412" w:space="2356"/>
            <w:col w:w="5152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257.668091pt;width:432.5pt;height:252.65386pt;mso-position-horizontal-relative:page;mso-position-vertical-relative:paragraph;z-index:-3614" coordorigin="1075,-5153" coordsize="8650,5053">
            <v:group style="position:absolute;left:5403;top:-3928;width:2155;height:3818" coordorigin="5403,-3928" coordsize="2155,3818">
              <v:shape style="position:absolute;left:5403;top:-3928;width:2155;height:3818" coordorigin="5403,-3928" coordsize="2155,3818" path="m5657,-3928l5650,-2019,5403,-126,5559,-112,5714,-110,5865,-121,6014,-144,6160,-178,6301,-223,6437,-279,6569,-345,6695,-421,6814,-506,6927,-599,7032,-701,7130,-812,7219,-929,7298,-1054,7369,-1186,7429,-1324,7478,-1468,7517,-1618,7543,-1772,7557,-1928,7558,-2082,7548,-2234,7525,-2383,7491,-2528,7445,-2670,7390,-2806,7324,-2938,7248,-3064,7163,-3183,7070,-3296,6967,-3401,6857,-3498,6739,-3587,6614,-3667,6483,-3738,6345,-3798,6201,-3847,6051,-3886,5897,-3912,5837,-3919,5777,-3924,5717,-3927,5677,-3928,5657,-3928e" filled="t" fillcolor="#005EB8" stroked="f">
                <v:path arrowok="t"/>
                <v:fill/>
              </v:shape>
            </v:group>
            <v:group style="position:absolute;left:3626;top:-3936;width:1909;height:3803" coordorigin="3626,-3936" coordsize="1909,3803">
              <v:shape style="position:absolute;left:3626;top:-3936;width:1909;height:3803" coordorigin="3626,-3936" coordsize="1909,3803" path="m5536,-3936l5379,-3929,5226,-3911,5077,-3880,4932,-3838,4792,-3786,4658,-3722,4530,-3650,4408,-3567,4293,-3476,4186,-3376,4086,-3269,3995,-3154,3912,-3032,3840,-2904,3776,-2769,3724,-2630,3682,-2485,3651,-2336,3633,-2183,3626,-2026,3632,-1884,3647,-1744,3673,-1607,3708,-1473,3752,-1343,3806,-1218,3868,-1097,3938,-981,4016,-871,4101,-766,4193,-668,4293,-577,4399,-492,4510,-415,4628,-346,4751,-285,4879,-233,5011,-190,5148,-157,5289,-133,5536,-2026,5536,-3936e" filled="t" fillcolor="#002F86" stroked="f">
                <v:path arrowok="t"/>
                <v:fill/>
              </v:shape>
            </v:group>
            <v:group style="position:absolute;left:1080;top:-5148;width:8640;height:5040" coordorigin="1080,-5148" coordsize="8640,5040">
              <v:shape style="position:absolute;left:1080;top:-5148;width:8640;height:5040" coordorigin="1080,-5148" coordsize="8640,5040" path="m1080,-108l9720,-108,9720,-5148,1080,-5148,1080,-108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30" w:lineRule="exact"/>
        <w:ind w:left="1080" w:right="105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22.78001pt;width:501.95pt;height:255pt;mso-position-horizontal-relative:page;mso-position-vertical-relative:paragraph;z-index:-3613" coordorigin="1075,456" coordsize="10039,5100">
            <v:group style="position:absolute;left:10733;top:4281;width:2;height:62" coordorigin="10733,4281" coordsize="2,62">
              <v:shape style="position:absolute;left:10733;top:4281;width:2;height:62" coordorigin="10733,4281" coordsize="0,62" path="m10733,4281l10733,4344e" filled="f" stroked="t" strokeweight=".48pt" strokecolor="#888888">
                <v:path arrowok="t"/>
              </v:shape>
            </v:group>
            <v:group style="position:absolute;left:2765;top:4893;width:101;height:101" coordorigin="2765,4893" coordsize="101,101">
              <v:shape style="position:absolute;left:2765;top:4893;width:101;height:101" coordorigin="2765,4893" coordsize="101,101" path="m2765,4994l2866,4994,2866,4893,2765,4893,2765,4994e" filled="t" fillcolor="#00AF50" stroked="f">
                <v:path arrowok="t"/>
                <v:fill/>
              </v:shape>
            </v:group>
            <v:group style="position:absolute;left:4836;top:4893;width:101;height:101" coordorigin="4836,4893" coordsize="101,101">
              <v:shape style="position:absolute;left:4836;top:4893;width:101;height:101" coordorigin="4836,4893" coordsize="101,101" path="m4836,4994l4937,4994,4937,4893,4836,4893,4836,4994e" filled="t" fillcolor="#92D050" stroked="f">
                <v:path arrowok="t"/>
                <v:fill/>
              </v:shape>
            </v:group>
            <v:group style="position:absolute;left:5851;top:4893;width:101;height:101" coordorigin="5851,4893" coordsize="101,101">
              <v:shape style="position:absolute;left:5851;top:4893;width:101;height:101" coordorigin="5851,4893" coordsize="101,101" path="m5851,4994l5952,4994,5952,4893,5851,4893,5851,4994e" filled="t" fillcolor="#00AFEF" stroked="f">
                <v:path arrowok="t"/>
                <v:fill/>
              </v:shape>
            </v:group>
            <v:group style="position:absolute;left:6866;top:4893;width:101;height:101" coordorigin="6866,4893" coordsize="101,101">
              <v:shape style="position:absolute;left:6866;top:4893;width:101;height:101" coordorigin="6866,4893" coordsize="101,101" path="m6866,4994l6967,4994,6967,4893,6866,4893,6866,4994e" filled="t" fillcolor="#41B6E6" stroked="f">
                <v:path arrowok="t"/>
                <v:fill/>
              </v:shape>
            </v:group>
            <v:group style="position:absolute;left:7884;top:4893;width:98;height:101" coordorigin="7884,4893" coordsize="98,101">
              <v:shape style="position:absolute;left:7884;top:4893;width:98;height:101" coordorigin="7884,4893" coordsize="98,101" path="m7884,4994l7982,4994,7982,4893,7884,4893,7884,4994e" filled="t" fillcolor="#FF0000" stroked="f">
                <v:path arrowok="t"/>
                <v:fill/>
              </v:shape>
            </v:group>
            <v:group style="position:absolute;left:1080;top:461;width:10029;height:5090" coordorigin="1080,461" coordsize="10029,5090">
              <v:shape style="position:absolute;left:1080;top:461;width:10029;height:5090" coordorigin="1080,461" coordsize="10029,5090" path="m1080,5551l11109,5551,11109,461,1080,461,1080,5551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hree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240" w:right="2312" w:firstLine="-59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4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Thinking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time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pharm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t,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gi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3" w:after="0" w:line="235" w:lineRule="exact"/>
        <w:ind w:left="2445" w:right="-20"/>
        <w:jc w:val="left"/>
        <w:tabs>
          <w:tab w:pos="107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9.519989pt;margin-top:-15.110117pt;width:267.12pt;height:139.8pt;mso-position-horizontal-relative:page;mso-position-vertical-relative:paragraph;z-index:-3612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271" w:hRule="exact"/>
                    </w:trPr>
                    <w:tc>
                      <w:tcPr>
                        <w:tcW w:w="60" w:type="dxa"/>
                        <w:tcBorders>
                          <w:top w:val="single" w:sz="3.84" w:space="0" w:color="888888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gridSpan w:val="9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087" w:type="dxa"/>
                        <w:gridSpan w:val="4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spacing w:before="69" w:after="0" w:line="240" w:lineRule="auto"/>
                          <w:ind w:left="1668" w:right="165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99"/>
                          </w:rPr>
                          <w:t>77.36%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92D050"/>
                      </w:tcPr>
                      <w:p>
                        <w:pPr>
                          <w:spacing w:before="69" w:after="0" w:line="240" w:lineRule="auto"/>
                          <w:ind w:left="30" w:right="-48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13.84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20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5.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AFEF"/>
                      </w:tcPr>
                      <w:p>
                        <w:pPr>
                          <w:spacing w:before="69" w:after="0" w:line="240" w:lineRule="auto"/>
                          <w:ind w:left="19" w:right="-16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3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8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3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2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65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spacing w:before="69" w:after="0" w:line="240" w:lineRule="auto"/>
                          <w:ind w:left="96" w:right="-11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single" w:sz="3.84" w:space="0" w:color="888888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vMerge w:val="restart"/>
                        <w:gridSpan w:val="9"/>
                        <w:tcBorders>
                          <w:top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0" w:type="dxa"/>
                        <w:tcBorders>
                          <w:top w:val="single" w:sz="3.84" w:space="0" w:color="888888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vMerge/>
                        <w:gridSpan w:val="9"/>
                        <w:tcBorders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2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087" w:type="dxa"/>
                        <w:gridSpan w:val="4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spacing w:before="68" w:after="0" w:line="240" w:lineRule="auto"/>
                          <w:ind w:left="1668" w:right="1652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99"/>
                          </w:rPr>
                          <w:t>77.36%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770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92D050"/>
                      </w:tcPr>
                      <w:p>
                        <w:pPr>
                          <w:spacing w:before="68" w:after="0" w:line="240" w:lineRule="auto"/>
                          <w:ind w:left="3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13.84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04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AFEF"/>
                      </w:tcPr>
                      <w:p>
                        <w:pPr>
                          <w:spacing w:before="68" w:after="0" w:line="240" w:lineRule="auto"/>
                          <w:ind w:left="-19" w:right="-18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4"/>
                            <w:w w:val="1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67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44"/>
                            <w:w w:val="100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2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65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spacing w:before="68" w:after="0" w:line="240" w:lineRule="auto"/>
                          <w:ind w:left="79" w:right="-9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single" w:sz="3.84" w:space="0" w:color="888888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vMerge w:val="restart"/>
                        <w:gridSpan w:val="9"/>
                        <w:tcBorders>
                          <w:top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60" w:type="dxa"/>
                        <w:tcBorders>
                          <w:top w:val="single" w:sz="3.84" w:space="0" w:color="888888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vMerge/>
                        <w:gridSpan w:val="9"/>
                        <w:tcBorders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226" w:type="dxa"/>
                        <w:gridSpan w:val="5"/>
                        <w:tcBorders>
                          <w:top w:val="nil" w:sz="6" w:space="0" w:color="auto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  <w:shd w:val="clear" w:color="auto" w:fill="00AF50"/>
                      </w:tcPr>
                      <w:p>
                        <w:pPr>
                          <w:spacing w:before="68" w:after="0" w:line="240" w:lineRule="auto"/>
                          <w:ind w:left="1717" w:right="1741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99"/>
                          </w:rPr>
                          <w:t>79.25%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98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92D050"/>
                      </w:tcPr>
                      <w:p>
                        <w:pPr>
                          <w:spacing w:before="68" w:after="0" w:line="240" w:lineRule="auto"/>
                          <w:ind w:left="14" w:right="-7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13.21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153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4.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9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AFEF"/>
                      </w:tcPr>
                      <w:p>
                        <w:pPr>
                          <w:spacing w:before="68" w:after="0" w:line="240" w:lineRule="auto"/>
                          <w:ind w:left="2" w:right="-9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77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34"/>
                            <w:w w:val="100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77"/>
                            <w:w w:val="10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89"/>
                            <w:w w:val="1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66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FF0000"/>
                      </w:tcPr>
                      <w:p>
                        <w:pPr>
                          <w:spacing w:before="68" w:after="0" w:line="240" w:lineRule="auto"/>
                          <w:ind w:left="-10" w:right="-9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-88"/>
                            <w:w w:val="10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71" w:hRule="exact"/>
                    </w:trPr>
                    <w:tc>
                      <w:tcPr>
                        <w:tcW w:w="60" w:type="dxa"/>
                        <w:tcBorders>
                          <w:top w:val="nil" w:sz="6" w:space="0" w:color="auto"/>
                          <w:bottom w:val="single" w:sz="3.84" w:space="0" w:color="888888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5290" w:type="dxa"/>
                        <w:gridSpan w:val="9"/>
                        <w:tcBorders>
                          <w:top w:val="nil" w:sz="6" w:space="0" w:color="auto"/>
                          <w:bottom w:val="single" w:sz="3.84" w:space="0" w:color="888888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2" w:hRule="exact"/>
                    </w:trPr>
                    <w:tc>
                      <w:tcPr>
                        <w:tcW w:w="60" w:type="dxa"/>
                        <w:tcBorders>
                          <w:top w:val="single" w:sz="3.84" w:space="0" w:color="888888"/>
                          <w:bottom w:val="nil" w:sz="6" w:space="0" w:color="auto"/>
                          <w:left w:val="nil" w:sz="6" w:space="0" w:color="auto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56" w:type="dxa"/>
                        <w:tcBorders>
                          <w:top w:val="single" w:sz="3.84" w:space="0" w:color="888888"/>
                          <w:bottom w:val="nil" w:sz="6" w:space="0" w:color="auto"/>
                          <w:left w:val="single" w:sz="3.84" w:space="0" w:color="888888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58" w:type="dxa"/>
                        <w:tcBorders>
                          <w:top w:val="single" w:sz="3.84" w:space="0" w:color="888888"/>
                          <w:bottom w:val="nil" w:sz="6" w:space="0" w:color="auto"/>
                          <w:left w:val="single" w:sz="3.84" w:space="0" w:color="888888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56" w:type="dxa"/>
                        <w:tcBorders>
                          <w:top w:val="single" w:sz="3.84" w:space="0" w:color="888888"/>
                          <w:bottom w:val="nil" w:sz="6" w:space="0" w:color="auto"/>
                          <w:left w:val="single" w:sz="3.84" w:space="0" w:color="888888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56" w:type="dxa"/>
                        <w:gridSpan w:val="2"/>
                        <w:tcBorders>
                          <w:top w:val="single" w:sz="3.84" w:space="0" w:color="888888"/>
                          <w:bottom w:val="nil" w:sz="6" w:space="0" w:color="auto"/>
                          <w:left w:val="single" w:sz="3.84" w:space="0" w:color="888888"/>
                          <w:right w:val="single" w:sz="3.84" w:space="0" w:color="888888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063" w:type="dxa"/>
                        <w:gridSpan w:val="4"/>
                        <w:tcBorders>
                          <w:top w:val="single" w:sz="3.84" w:space="0" w:color="888888"/>
                          <w:bottom w:val="nil" w:sz="6" w:space="0" w:color="auto"/>
                          <w:left w:val="single" w:sz="3.84" w:space="0" w:color="888888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190" w:lineRule="exact"/>
        <w:ind w:left="17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ou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65" w:lineRule="exact"/>
        <w:ind w:left="3223" w:right="-20"/>
        <w:jc w:val="left"/>
        <w:tabs>
          <w:tab w:pos="107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190" w:lineRule="exact"/>
        <w:ind w:left="118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way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ed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you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65" w:lineRule="exact"/>
        <w:ind w:left="2033" w:right="-20"/>
        <w:jc w:val="left"/>
        <w:tabs>
          <w:tab w:pos="107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e.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wr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ten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5307" w:right="-20"/>
        <w:jc w:val="left"/>
        <w:tabs>
          <w:tab w:pos="6300" w:val="left"/>
          <w:tab w:pos="7360" w:val="left"/>
          <w:tab w:pos="8420" w:val="left"/>
          <w:tab w:pos="9460" w:val="left"/>
          <w:tab w:pos="104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25" w:lineRule="exact"/>
        <w:ind w:left="2908" w:right="-20"/>
        <w:jc w:val="left"/>
        <w:tabs>
          <w:tab w:pos="4980" w:val="left"/>
          <w:tab w:pos="5980" w:val="left"/>
          <w:tab w:pos="7000" w:val="left"/>
          <w:tab w:pos="80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10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5867" w:right="1908" w:firstLine="-350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5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ny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omm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bout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ph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240" w:lineRule="auto"/>
        <w:ind w:left="201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639" w:right="1300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430" w:lineRule="atLeast"/>
        <w:ind w:left="1373" w:right="-54" w:firstLine="-67"/>
        <w:jc w:val="left"/>
        <w:tabs>
          <w:tab w:pos="71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d/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7%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ow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ar,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3020" w:right="-63"/>
        <w:jc w:val="center"/>
        <w:tabs>
          <w:tab w:pos="71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10"/>
        </w:rPr>
        <w:t>7%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741" w:right="-71"/>
        <w:jc w:val="left"/>
        <w:tabs>
          <w:tab w:pos="71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Don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t/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1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7%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30" w:lineRule="atLeast"/>
        <w:ind w:left="1640" w:right="-54" w:firstLine="522"/>
        <w:jc w:val="left"/>
        <w:tabs>
          <w:tab w:pos="71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7%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(p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3174" w:right="-20"/>
        <w:jc w:val="left"/>
        <w:tabs>
          <w:tab w:pos="70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0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6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fact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on</w:t>
      </w:r>
      <w:r>
        <w:rPr>
          <w:rFonts w:ascii="Arial" w:hAnsi="Arial" w:cs="Arial" w:eastAsia="Arial"/>
          <w:sz w:val="20"/>
          <w:szCs w:val="20"/>
          <w:spacing w:val="-1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ard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eri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3518" w:right="-20"/>
        <w:jc w:val="left"/>
        <w:tabs>
          <w:tab w:pos="70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583" w:right="1299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nt</w:t>
      </w:r>
      <w:r>
        <w:rPr>
          <w:rFonts w:ascii="Arial" w:hAnsi="Arial" w:cs="Arial" w:eastAsia="Arial"/>
          <w:sz w:val="20"/>
          <w:szCs w:val="20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fac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/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4"/>
        </w:rPr>
        <w:t>(e.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4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4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2002" w:right="-20"/>
        <w:jc w:val="left"/>
        <w:tabs>
          <w:tab w:pos="6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t,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ome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1" w:after="0" w:line="430" w:lineRule="atLeast"/>
        <w:ind w:left="1506" w:right="202" w:firstLine="867"/>
        <w:jc w:val="left"/>
        <w:tabs>
          <w:tab w:pos="6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ac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k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thcare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1701" w:right="-20"/>
        <w:jc w:val="left"/>
        <w:tabs>
          <w:tab w:pos="67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…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6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form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n/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e/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3086" w:right="-20"/>
        <w:jc w:val="left"/>
        <w:tabs>
          <w:tab w:pos="67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3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wo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d/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2761" w:right="-20"/>
        <w:jc w:val="left"/>
        <w:tabs>
          <w:tab w:pos="66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927" w:right="154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4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1717" w:right="-20"/>
        <w:jc w:val="left"/>
        <w:tabs>
          <w:tab w:pos="66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nts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(e.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…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6" w:after="0" w:line="190" w:lineRule="exact"/>
        <w:ind w:left="146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ware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3169" w:right="-20"/>
        <w:jc w:val="left"/>
        <w:tabs>
          <w:tab w:pos="66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arm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25" w:lineRule="auto"/>
        <w:ind w:left="1624" w:right="572" w:firstLine="-173"/>
        <w:jc w:val="left"/>
        <w:tabs>
          <w:tab w:pos="6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(e.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90" w:lineRule="exact"/>
        <w:ind w:left="17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ey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0" w:lineRule="exact"/>
        <w:ind w:left="2835" w:right="-20"/>
        <w:jc w:val="left"/>
        <w:tabs>
          <w:tab w:pos="6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fered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125" w:lineRule="auto"/>
        <w:ind w:left="3319" w:right="572" w:firstLine="-1034"/>
        <w:jc w:val="left"/>
        <w:tabs>
          <w:tab w:pos="6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25" w:lineRule="auto"/>
        <w:ind w:left="1585" w:right="572" w:firstLine="-223"/>
        <w:jc w:val="left"/>
        <w:tabs>
          <w:tab w:pos="6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1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89" w:lineRule="exact"/>
        <w:ind w:left="172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ar</w:t>
      </w:r>
      <w:r>
        <w:rPr>
          <w:rFonts w:ascii="Arial" w:hAnsi="Arial" w:cs="Arial" w:eastAsia="Arial"/>
          <w:sz w:val="20"/>
          <w:szCs w:val="20"/>
          <w:spacing w:val="5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gh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72" w:lineRule="exact"/>
        <w:ind w:left="3628" w:right="580"/>
        <w:jc w:val="center"/>
        <w:tabs>
          <w:tab w:pos="646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tock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99"/>
          <w:position w:val="10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2" w:after="0" w:line="190" w:lineRule="exact"/>
        <w:ind w:left="13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ure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4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4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4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65" w:lineRule="exact"/>
        <w:ind w:left="1528" w:right="-20"/>
        <w:jc w:val="left"/>
        <w:tabs>
          <w:tab w:pos="65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ser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2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urg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2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2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2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9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4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7437" w:space="356"/>
            <w:col w:w="398" w:space="2172"/>
            <w:col w:w="1557"/>
          </w:cols>
        </w:sectPr>
      </w:pPr>
      <w:rPr/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53.75pt;margin-top:88.669975pt;width:507.8pt;height:655.13pt;mso-position-horizontal-relative:page;mso-position-vertical-relative:page;z-index:-3611" coordorigin="1075,1773" coordsize="10156,13103">
            <v:group style="position:absolute;left:6257;top:2784;width:3984;height:372" coordorigin="6257,2784" coordsize="3984,372">
              <v:shape style="position:absolute;left:6257;top:2784;width:3984;height:372" coordorigin="6257,2784" coordsize="3984,372" path="m10241,2784l6257,2784,6257,3156,10241,3156,10241,2784e" filled="t" fillcolor="#005EB8" stroked="f">
                <v:path arrowok="t"/>
                <v:fill/>
              </v:shape>
            </v:group>
            <v:group style="position:absolute;left:6257;top:3341;width:1414;height:372" coordorigin="6257,3341" coordsize="1414,372">
              <v:shape style="position:absolute;left:6257;top:3341;width:1414;height:372" coordorigin="6257,3341" coordsize="1414,372" path="m7670,3341l6257,3341,6257,3713,7670,3713,7670,3341e" filled="t" fillcolor="#005EB8" stroked="f">
                <v:path arrowok="t"/>
                <v:fill/>
              </v:shape>
            </v:group>
            <v:group style="position:absolute;left:6257;top:3898;width:773;height:372" coordorigin="6257,3898" coordsize="773,372">
              <v:shape style="position:absolute;left:6257;top:3898;width:773;height:372" coordorigin="6257,3898" coordsize="773,372" path="m7030,3898l6257,3898,6257,4270,7030,4270,7030,3898e" filled="t" fillcolor="#005EB8" stroked="f">
                <v:path arrowok="t"/>
                <v:fill/>
              </v:shape>
            </v:group>
            <v:group style="position:absolute;left:6257;top:4454;width:773;height:372" coordorigin="6257,4454" coordsize="773,372">
              <v:shape style="position:absolute;left:6257;top:4454;width:773;height:372" coordorigin="6257,4454" coordsize="773,372" path="m7030,4454l6257,4454,6257,4826,7030,4826,7030,4454e" filled="t" fillcolor="#005EB8" stroked="f">
                <v:path arrowok="t"/>
                <v:fill/>
              </v:shape>
            </v:group>
            <v:group style="position:absolute;left:6257;top:5011;width:773;height:370" coordorigin="6257,5011" coordsize="773,370">
              <v:shape style="position:absolute;left:6257;top:5011;width:773;height:370" coordorigin="6257,5011" coordsize="773,370" path="m7030,5011l6257,5011,6257,5381,7030,5381,7030,5011e" filled="t" fillcolor="#005EB8" stroked="f">
                <v:path arrowok="t"/>
                <v:fill/>
              </v:shape>
            </v:group>
            <v:group style="position:absolute;left:6257;top:5568;width:773;height:370" coordorigin="6257,5568" coordsize="773,370">
              <v:shape style="position:absolute;left:6257;top:5568;width:773;height:370" coordorigin="6257,5568" coordsize="773,370" path="m7030,5568l6257,5568,6257,5938,7030,5938,7030,5568e" filled="t" fillcolor="#005EB8" stroked="f">
                <v:path arrowok="t"/>
                <v:fill/>
              </v:shape>
            </v:group>
            <v:group style="position:absolute;left:6257;top:6125;width:643;height:370" coordorigin="6257,6125" coordsize="643,370">
              <v:shape style="position:absolute;left:6257;top:6125;width:643;height:370" coordorigin="6257,6125" coordsize="643,370" path="m6900,6125l6257,6125,6257,6494,6900,6494,6900,6125e" filled="t" fillcolor="#005EB8" stroked="f">
                <v:path arrowok="t"/>
                <v:fill/>
              </v:shape>
            </v:group>
            <v:group style="position:absolute;left:6257;top:6682;width:643;height:370" coordorigin="6257,6682" coordsize="643,370">
              <v:shape style="position:absolute;left:6257;top:6682;width:643;height:370" coordorigin="6257,6682" coordsize="643,370" path="m6900,6682l6257,6682,6257,7051,6900,7051,6900,6682e" filled="t" fillcolor="#005EB8" stroked="f">
                <v:path arrowok="t"/>
                <v:fill/>
              </v:shape>
            </v:group>
            <v:group style="position:absolute;left:6257;top:7236;width:516;height:372" coordorigin="6257,7236" coordsize="516,372">
              <v:shape style="position:absolute;left:6257;top:7236;width:516;height:372" coordorigin="6257,7236" coordsize="516,372" path="m6773,7236l6257,7236,6257,7608,6773,7608,6773,7236e" filled="t" fillcolor="#005EB8" stroked="f">
                <v:path arrowok="t"/>
                <v:fill/>
              </v:shape>
            </v:group>
            <v:group style="position:absolute;left:6257;top:7793;width:516;height:372" coordorigin="6257,7793" coordsize="516,372">
              <v:shape style="position:absolute;left:6257;top:7793;width:516;height:372" coordorigin="6257,7793" coordsize="516,372" path="m6773,7793l6257,7793,6257,8165,6773,8165,6773,7793e" filled="t" fillcolor="#005EB8" stroked="f">
                <v:path arrowok="t"/>
                <v:fill/>
              </v:shape>
            </v:group>
            <v:group style="position:absolute;left:6257;top:8350;width:386;height:372" coordorigin="6257,8350" coordsize="386,372">
              <v:shape style="position:absolute;left:6257;top:8350;width:386;height:372" coordorigin="6257,8350" coordsize="386,372" path="m6643,8350l6257,8350,6257,8722,6643,8722,6643,8350e" filled="t" fillcolor="#005EB8" stroked="f">
                <v:path arrowok="t"/>
                <v:fill/>
              </v:shape>
            </v:group>
            <v:group style="position:absolute;left:6257;top:8906;width:386;height:372" coordorigin="6257,8906" coordsize="386,372">
              <v:shape style="position:absolute;left:6257;top:8906;width:386;height:372" coordorigin="6257,8906" coordsize="386,372" path="m6643,8906l6257,8906,6257,9278,6643,9278,6643,8906e" filled="t" fillcolor="#005EB8" stroked="f">
                <v:path arrowok="t"/>
                <v:fill/>
              </v:shape>
            </v:group>
            <v:group style="position:absolute;left:6257;top:9463;width:257;height:372" coordorigin="6257,9463" coordsize="257,372">
              <v:shape style="position:absolute;left:6257;top:9463;width:257;height:372" coordorigin="6257,9463" coordsize="257,372" path="m6514,9463l6257,9463,6257,9835,6514,9835,6514,9463e" filled="t" fillcolor="#005EB8" stroked="f">
                <v:path arrowok="t"/>
                <v:fill/>
              </v:shape>
            </v:group>
            <v:group style="position:absolute;left:6257;top:10020;width:257;height:372" coordorigin="6257,10020" coordsize="257,372">
              <v:shape style="position:absolute;left:6257;top:10020;width:257;height:372" coordorigin="6257,10020" coordsize="257,372" path="m6514,10020l6257,10020,6257,10392,6514,10392,6514,10020e" filled="t" fillcolor="#005EB8" stroked="f">
                <v:path arrowok="t"/>
                <v:fill/>
              </v:shape>
            </v:group>
            <v:group style="position:absolute;left:6257;top:10577;width:257;height:372" coordorigin="6257,10577" coordsize="257,372">
              <v:shape style="position:absolute;left:6257;top:10577;width:257;height:372" coordorigin="6257,10577" coordsize="257,372" path="m6514,10577l6257,10577,6257,10949,6514,10949,6514,10577e" filled="t" fillcolor="#005EB8" stroked="f">
                <v:path arrowok="t"/>
                <v:fill/>
              </v:shape>
            </v:group>
            <v:group style="position:absolute;left:6257;top:11134;width:130;height:370" coordorigin="6257,11134" coordsize="130,370">
              <v:shape style="position:absolute;left:6257;top:11134;width:130;height:370" coordorigin="6257,11134" coordsize="130,370" path="m6386,11134l6257,11134,6257,11503,6386,11503,6386,11134e" filled="t" fillcolor="#005EB8" stroked="f">
                <v:path arrowok="t"/>
                <v:fill/>
              </v:shape>
            </v:group>
            <v:group style="position:absolute;left:6257;top:11690;width:130;height:370" coordorigin="6257,11690" coordsize="130,370">
              <v:shape style="position:absolute;left:6257;top:11690;width:130;height:370" coordorigin="6257,11690" coordsize="130,370" path="m6386,11690l6257,11690,6257,12060,6386,12060,6386,11690e" filled="t" fillcolor="#005EB8" stroked="f">
                <v:path arrowok="t"/>
                <v:fill/>
              </v:shape>
            </v:group>
            <v:group style="position:absolute;left:6257;top:12247;width:130;height:370" coordorigin="6257,12247" coordsize="130,370">
              <v:shape style="position:absolute;left:6257;top:12247;width:130;height:370" coordorigin="6257,12247" coordsize="130,370" path="m6386,12247l6257,12247,6257,12617,6386,12617,6386,12247e" filled="t" fillcolor="#005EB8" stroked="f">
                <v:path arrowok="t"/>
                <v:fill/>
              </v:shape>
            </v:group>
            <v:group style="position:absolute;left:6257;top:12804;width:130;height:370" coordorigin="6257,12804" coordsize="130,370">
              <v:shape style="position:absolute;left:6257;top:12804;width:130;height:370" coordorigin="6257,12804" coordsize="130,370" path="m6386,12804l6257,12804,6257,13174,6386,13174,6386,12804e" filled="t" fillcolor="#005EB8" stroked="f">
                <v:path arrowok="t"/>
                <v:fill/>
              </v:shape>
            </v:group>
            <v:group style="position:absolute;left:6257;top:13358;width:130;height:372" coordorigin="6257,13358" coordsize="130,372">
              <v:shape style="position:absolute;left:6257;top:13358;width:130;height:372" coordorigin="6257,13358" coordsize="130,372" path="m6386,13358l6257,13358,6257,13730,6386,13730,6386,13358e" filled="t" fillcolor="#005EB8" stroked="f">
                <v:path arrowok="t"/>
                <v:fill/>
              </v:shape>
            </v:group>
            <v:group style="position:absolute;left:6257;top:13915;width:130;height:372" coordorigin="6257,13915" coordsize="130,372">
              <v:shape style="position:absolute;left:6257;top:13915;width:130;height:372" coordorigin="6257,13915" coordsize="130,372" path="m6386,13915l6257,13915,6257,14287,6386,14287,6386,13915e" filled="t" fillcolor="#005EB8" stroked="f">
                <v:path arrowok="t"/>
                <v:fill/>
              </v:shape>
            </v:group>
            <v:group style="position:absolute;left:6257;top:2693;width:2;height:11688" coordorigin="6257,2693" coordsize="2,11688">
              <v:shape style="position:absolute;left:6257;top:2693;width:2;height:11688" coordorigin="6257,2693" coordsize="0,11688" path="m6257,2693l6257,14381e" filled="f" stroked="t" strokeweight=".48pt" strokecolor="#888888">
                <v:path arrowok="t"/>
              </v:shape>
            </v:group>
            <v:group style="position:absolute;left:6197;top:2693;width:60;height:2" coordorigin="6197,2693" coordsize="60,2">
              <v:shape style="position:absolute;left:6197;top:2693;width:60;height:2" coordorigin="6197,2693" coordsize="60,0" path="m6197,2693l6257,2693e" filled="f" stroked="t" strokeweight=".48pt" strokecolor="#888888">
                <v:path arrowok="t"/>
              </v:shape>
            </v:group>
            <v:group style="position:absolute;left:6197;top:3247;width:60;height:2" coordorigin="6197,3247" coordsize="60,2">
              <v:shape style="position:absolute;left:6197;top:3247;width:60;height:2" coordorigin="6197,3247" coordsize="60,0" path="m6197,3247l6257,3247e" filled="f" stroked="t" strokeweight=".48pt" strokecolor="#888888">
                <v:path arrowok="t"/>
              </v:shape>
            </v:group>
            <v:group style="position:absolute;left:6197;top:3804;width:60;height:2" coordorigin="6197,3804" coordsize="60,2">
              <v:shape style="position:absolute;left:6197;top:3804;width:60;height:2" coordorigin="6197,3804" coordsize="60,0" path="m6197,3804l6257,3804e" filled="f" stroked="t" strokeweight=".48pt" strokecolor="#888888">
                <v:path arrowok="t"/>
              </v:shape>
            </v:group>
            <v:group style="position:absolute;left:6197;top:4361;width:60;height:2" coordorigin="6197,4361" coordsize="60,2">
              <v:shape style="position:absolute;left:6197;top:4361;width:60;height:2" coordorigin="6197,4361" coordsize="60,0" path="m6197,4361l6257,4361e" filled="f" stroked="t" strokeweight=".48pt" strokecolor="#888888">
                <v:path arrowok="t"/>
              </v:shape>
            </v:group>
            <v:group style="position:absolute;left:6197;top:4918;width:60;height:2" coordorigin="6197,4918" coordsize="60,2">
              <v:shape style="position:absolute;left:6197;top:4918;width:60;height:2" coordorigin="6197,4918" coordsize="60,0" path="m6197,4918l6257,4918e" filled="f" stroked="t" strokeweight=".48pt" strokecolor="#888888">
                <v:path arrowok="t"/>
              </v:shape>
            </v:group>
            <v:group style="position:absolute;left:6197;top:5474;width:60;height:2" coordorigin="6197,5474" coordsize="60,2">
              <v:shape style="position:absolute;left:6197;top:5474;width:60;height:2" coordorigin="6197,5474" coordsize="60,0" path="m6197,5474l6257,5474e" filled="f" stroked="t" strokeweight=".48pt" strokecolor="#888888">
                <v:path arrowok="t"/>
              </v:shape>
            </v:group>
            <v:group style="position:absolute;left:6197;top:6031;width:60;height:2" coordorigin="6197,6031" coordsize="60,2">
              <v:shape style="position:absolute;left:6197;top:6031;width:60;height:2" coordorigin="6197,6031" coordsize="60,0" path="m6197,6031l6257,6031e" filled="f" stroked="t" strokeweight=".48pt" strokecolor="#888888">
                <v:path arrowok="t"/>
              </v:shape>
            </v:group>
            <v:group style="position:absolute;left:6197;top:6588;width:60;height:2" coordorigin="6197,6588" coordsize="60,2">
              <v:shape style="position:absolute;left:6197;top:6588;width:60;height:2" coordorigin="6197,6588" coordsize="60,0" path="m6197,6588l6257,6588e" filled="f" stroked="t" strokeweight=".48pt" strokecolor="#888888">
                <v:path arrowok="t"/>
              </v:shape>
            </v:group>
            <v:group style="position:absolute;left:6197;top:7145;width:60;height:2" coordorigin="6197,7145" coordsize="60,2">
              <v:shape style="position:absolute;left:6197;top:7145;width:60;height:2" coordorigin="6197,7145" coordsize="60,0" path="m6197,7145l6257,7145e" filled="f" stroked="t" strokeweight=".48pt" strokecolor="#888888">
                <v:path arrowok="t"/>
              </v:shape>
            </v:group>
            <v:group style="position:absolute;left:6197;top:7702;width:60;height:2" coordorigin="6197,7702" coordsize="60,2">
              <v:shape style="position:absolute;left:6197;top:7702;width:60;height:2" coordorigin="6197,7702" coordsize="60,0" path="m6197,7702l6257,7702e" filled="f" stroked="t" strokeweight=".48pt" strokecolor="#888888">
                <v:path arrowok="t"/>
              </v:shape>
            </v:group>
            <v:group style="position:absolute;left:6197;top:8258;width:60;height:2" coordorigin="6197,8258" coordsize="60,2">
              <v:shape style="position:absolute;left:6197;top:8258;width:60;height:2" coordorigin="6197,8258" coordsize="60,0" path="m6197,8258l6257,8258e" filled="f" stroked="t" strokeweight=".48pt" strokecolor="#888888">
                <v:path arrowok="t"/>
              </v:shape>
            </v:group>
            <v:group style="position:absolute;left:6197;top:8815;width:60;height:2" coordorigin="6197,8815" coordsize="60,2">
              <v:shape style="position:absolute;left:6197;top:8815;width:60;height:2" coordorigin="6197,8815" coordsize="60,0" path="m6197,8815l6257,8815e" filled="f" stroked="t" strokeweight=".48pt" strokecolor="#888888">
                <v:path arrowok="t"/>
              </v:shape>
            </v:group>
            <v:group style="position:absolute;left:6197;top:9370;width:60;height:2" coordorigin="6197,9370" coordsize="60,2">
              <v:shape style="position:absolute;left:6197;top:9370;width:60;height:2" coordorigin="6197,9370" coordsize="60,0" path="m6197,9370l6257,9370e" filled="f" stroked="t" strokeweight=".48pt" strokecolor="#888888">
                <v:path arrowok="t"/>
              </v:shape>
            </v:group>
            <v:group style="position:absolute;left:6197;top:9926;width:60;height:2" coordorigin="6197,9926" coordsize="60,2">
              <v:shape style="position:absolute;left:6197;top:9926;width:60;height:2" coordorigin="6197,9926" coordsize="60,0" path="m6197,9926l6257,9926e" filled="f" stroked="t" strokeweight=".48pt" strokecolor="#888888">
                <v:path arrowok="t"/>
              </v:shape>
            </v:group>
            <v:group style="position:absolute;left:6197;top:10483;width:60;height:2" coordorigin="6197,10483" coordsize="60,2">
              <v:shape style="position:absolute;left:6197;top:10483;width:60;height:2" coordorigin="6197,10483" coordsize="60,0" path="m6197,10483l6257,10483e" filled="f" stroked="t" strokeweight=".48pt" strokecolor="#888888">
                <v:path arrowok="t"/>
              </v:shape>
            </v:group>
            <v:group style="position:absolute;left:6197;top:11040;width:60;height:2" coordorigin="6197,11040" coordsize="60,2">
              <v:shape style="position:absolute;left:6197;top:11040;width:60;height:2" coordorigin="6197,11040" coordsize="60,0" path="m6197,11040l6257,11040e" filled="f" stroked="t" strokeweight=".48pt" strokecolor="#888888">
                <v:path arrowok="t"/>
              </v:shape>
            </v:group>
            <v:group style="position:absolute;left:6197;top:11597;width:60;height:2" coordorigin="6197,11597" coordsize="60,2">
              <v:shape style="position:absolute;left:6197;top:11597;width:60;height:2" coordorigin="6197,11597" coordsize="60,0" path="m6197,11597l6257,11597e" filled="f" stroked="t" strokeweight=".48pt" strokecolor="#888888">
                <v:path arrowok="t"/>
              </v:shape>
            </v:group>
            <v:group style="position:absolute;left:6197;top:12154;width:60;height:2" coordorigin="6197,12154" coordsize="60,2">
              <v:shape style="position:absolute;left:6197;top:12154;width:60;height:2" coordorigin="6197,12154" coordsize="60,0" path="m6197,12154l6257,12154e" filled="f" stroked="t" strokeweight=".48pt" strokecolor="#888888">
                <v:path arrowok="t"/>
              </v:shape>
            </v:group>
            <v:group style="position:absolute;left:6197;top:12710;width:60;height:2" coordorigin="6197,12710" coordsize="60,2">
              <v:shape style="position:absolute;left:6197;top:12710;width:60;height:2" coordorigin="6197,12710" coordsize="60,0" path="m6197,12710l6257,12710e" filled="f" stroked="t" strokeweight=".48pt" strokecolor="#888888">
                <v:path arrowok="t"/>
              </v:shape>
            </v:group>
            <v:group style="position:absolute;left:6197;top:13267;width:60;height:2" coordorigin="6197,13267" coordsize="60,2">
              <v:shape style="position:absolute;left:6197;top:13267;width:60;height:2" coordorigin="6197,13267" coordsize="60,0" path="m6197,13267l6257,13267e" filled="f" stroked="t" strokeweight=".48pt" strokecolor="#888888">
                <v:path arrowok="t"/>
              </v:shape>
            </v:group>
            <v:group style="position:absolute;left:6197;top:13824;width:60;height:2" coordorigin="6197,13824" coordsize="60,2">
              <v:shape style="position:absolute;left:6197;top:13824;width:60;height:2" coordorigin="6197,13824" coordsize="60,0" path="m6197,13824l6257,13824e" filled="f" stroked="t" strokeweight=".48pt" strokecolor="#888888">
                <v:path arrowok="t"/>
              </v:shape>
            </v:group>
            <v:group style="position:absolute;left:6197;top:14381;width:60;height:2" coordorigin="6197,14381" coordsize="60,2">
              <v:shape style="position:absolute;left:6197;top:14381;width:60;height:2" coordorigin="6197,14381" coordsize="60,0" path="m6197,14381l6257,14381e" filled="f" stroked="t" strokeweight=".48pt" strokecolor="#888888">
                <v:path arrowok="t"/>
              </v:shape>
            </v:group>
            <v:group style="position:absolute;left:1080;top:1778;width:10146;height:13093" coordorigin="1080,1778" coordsize="10146,13093">
              <v:shape style="position:absolute;left:1080;top:1778;width:10146;height:13093" coordorigin="1080,1778" coordsize="10146,13093" path="m1080,14871l11226,14871,11226,1779e" filled="f" stroked="t" strokeweight=".5pt" strokecolor="#888888">
                <v:path arrowok="t"/>
              </v:shape>
              <v:shape style="position:absolute;left:1080;top:1778;width:10146;height:13093" coordorigin="1080,1778" coordsize="10146,13093" path="m1080,1779l1080,14871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178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: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(op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3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  <w:position w:val="-3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3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7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0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.6</w:t>
      </w:r>
      <w:r>
        <w:rPr>
          <w:rFonts w:ascii="Arial" w:hAnsi="Arial" w:cs="Arial" w:eastAsia="Arial"/>
          <w:sz w:val="24"/>
          <w:szCs w:val="24"/>
          <w:color w:val="002F86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-8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bo</w:t>
      </w:r>
      <w:r>
        <w:rPr>
          <w:rFonts w:ascii="Arial" w:hAnsi="Arial" w:cs="Arial" w:eastAsia="Arial"/>
          <w:sz w:val="24"/>
          <w:szCs w:val="24"/>
          <w:color w:val="002F86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002F86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002F86"/>
          <w:spacing w:val="-4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002F86"/>
          <w:spacing w:val="0"/>
          <w:w w:val="100"/>
          <w:b/>
          <w:bCs/>
        </w:rPr>
        <w:t>ou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2" w:lineRule="auto"/>
        <w:ind w:left="1080" w:right="1126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53.75pt;margin-top:32.869881pt;width:518.7pt;height:208.08pt;mso-position-horizontal-relative:page;mso-position-vertical-relative:paragraph;z-index:-3610" coordorigin="1075,657" coordsize="10374,4162">
            <v:group style="position:absolute;left:1534;top:1512;width:226;height:2501" coordorigin="1534,1512" coordsize="226,2501">
              <v:shape style="position:absolute;left:1534;top:1512;width:226;height:2501" coordorigin="1534,1512" coordsize="226,2501" path="m1759,1512l1534,1512,1534,4013,1759,4013,1759,1512e" filled="t" fillcolor="#005EB8" stroked="f">
                <v:path arrowok="t"/>
                <v:fill/>
              </v:shape>
            </v:group>
            <v:group style="position:absolute;left:1870;top:2026;width:226;height:1987" coordorigin="1870,2026" coordsize="226,1987">
              <v:shape style="position:absolute;left:1870;top:2026;width:226;height:1987" coordorigin="1870,2026" coordsize="226,1987" path="m2095,2026l1870,2026,1870,4013,2095,4013,2095,2026e" filled="t" fillcolor="#005EB8" stroked="f">
                <v:path arrowok="t"/>
                <v:fill/>
              </v:shape>
            </v:group>
            <v:group style="position:absolute;left:2206;top:2282;width:226;height:1730" coordorigin="2206,2282" coordsize="226,1730">
              <v:shape style="position:absolute;left:2206;top:2282;width:226;height:1730" coordorigin="2206,2282" coordsize="226,1730" path="m2431,2282l2206,2282,2206,4013,2431,4013,2431,2282e" filled="t" fillcolor="#005EB8" stroked="f">
                <v:path arrowok="t"/>
                <v:fill/>
              </v:shape>
            </v:group>
            <v:group style="position:absolute;left:2542;top:2347;width:226;height:1666" coordorigin="2542,2347" coordsize="226,1666">
              <v:shape style="position:absolute;left:2542;top:2347;width:226;height:1666" coordorigin="2542,2347" coordsize="226,1666" path="m2767,2347l2542,2347,2542,4013,2767,4013,2767,2347e" filled="t" fillcolor="#005EB8" stroked="f">
                <v:path arrowok="t"/>
                <v:fill/>
              </v:shape>
            </v:group>
            <v:group style="position:absolute;left:2878;top:2988;width:226;height:1025" coordorigin="2878,2988" coordsize="226,1025">
              <v:shape style="position:absolute;left:2878;top:2988;width:226;height:1025" coordorigin="2878,2988" coordsize="226,1025" path="m3103,2988l2878,2988,2878,4013,3103,4013,3103,2988e" filled="t" fillcolor="#005EB8" stroked="f">
                <v:path arrowok="t"/>
                <v:fill/>
              </v:shape>
            </v:group>
            <v:group style="position:absolute;left:3214;top:2988;width:226;height:1025" coordorigin="3214,2988" coordsize="226,1025">
              <v:shape style="position:absolute;left:3214;top:2988;width:226;height:1025" coordorigin="3214,2988" coordsize="226,1025" path="m3439,2988l3214,2988,3214,4013,3439,4013,3439,2988e" filled="t" fillcolor="#005EB8" stroked="f">
                <v:path arrowok="t"/>
                <v:fill/>
              </v:shape>
            </v:group>
            <v:group style="position:absolute;left:3550;top:3050;width:226;height:962" coordorigin="3550,3050" coordsize="226,962">
              <v:shape style="position:absolute;left:3550;top:3050;width:226;height:962" coordorigin="3550,3050" coordsize="226,962" path="m3775,3050l3550,3050,3550,4013,3775,4013,3775,3050e" filled="t" fillcolor="#005EB8" stroked="f">
                <v:path arrowok="t"/>
                <v:fill/>
              </v:shape>
            </v:group>
            <v:group style="position:absolute;left:3888;top:3050;width:223;height:962" coordorigin="3888,3050" coordsize="223,962">
              <v:shape style="position:absolute;left:3888;top:3050;width:223;height:962" coordorigin="3888,3050" coordsize="223,962" path="m4111,3050l3888,3050,3888,4013,4111,4013,4111,3050e" filled="t" fillcolor="#005EB8" stroked="f">
                <v:path arrowok="t"/>
                <v:fill/>
              </v:shape>
            </v:group>
            <v:group style="position:absolute;left:4224;top:3115;width:223;height:898" coordorigin="4224,3115" coordsize="223,898">
              <v:shape style="position:absolute;left:4224;top:3115;width:223;height:898" coordorigin="4224,3115" coordsize="223,898" path="m4447,3115l4224,3115,4224,4013,4447,4013,4447,3115e" filled="t" fillcolor="#005EB8" stroked="f">
                <v:path arrowok="t"/>
                <v:fill/>
              </v:shape>
            </v:group>
            <v:group style="position:absolute;left:4560;top:3115;width:223;height:898" coordorigin="4560,3115" coordsize="223,898">
              <v:shape style="position:absolute;left:4560;top:3115;width:223;height:898" coordorigin="4560,3115" coordsize="223,898" path="m4783,3115l4560,3115,4560,4013,4783,4013,4783,3115e" filled="t" fillcolor="#005EB8" stroked="f">
                <v:path arrowok="t"/>
                <v:fill/>
              </v:shape>
            </v:group>
            <v:group style="position:absolute;left:4896;top:3180;width:223;height:833" coordorigin="4896,3180" coordsize="223,833">
              <v:shape style="position:absolute;left:4896;top:3180;width:223;height:833" coordorigin="4896,3180" coordsize="223,833" path="m5119,3180l4896,3180,4896,4013,5119,4013,5119,3180e" filled="t" fillcolor="#005EB8" stroked="f">
                <v:path arrowok="t"/>
                <v:fill/>
              </v:shape>
            </v:group>
            <v:group style="position:absolute;left:5232;top:3180;width:223;height:833" coordorigin="5232,3180" coordsize="223,833">
              <v:shape style="position:absolute;left:5232;top:3180;width:223;height:833" coordorigin="5232,3180" coordsize="223,833" path="m5455,3180l5232,3180,5232,4013,5455,4013,5455,3180e" filled="t" fillcolor="#005EB8" stroked="f">
                <v:path arrowok="t"/>
                <v:fill/>
              </v:shape>
            </v:group>
            <v:group style="position:absolute;left:5568;top:3372;width:223;height:641" coordorigin="5568,3372" coordsize="223,641">
              <v:shape style="position:absolute;left:5568;top:3372;width:223;height:641" coordorigin="5568,3372" coordsize="223,641" path="m5791,3372l5568,3372,5568,4013,5791,4013,5791,3372e" filled="t" fillcolor="#005EB8" stroked="f">
                <v:path arrowok="t"/>
                <v:fill/>
              </v:shape>
            </v:group>
            <v:group style="position:absolute;left:5904;top:3499;width:223;height:514" coordorigin="5904,3499" coordsize="223,514">
              <v:shape style="position:absolute;left:5904;top:3499;width:223;height:514" coordorigin="5904,3499" coordsize="223,514" path="m6127,3499l5904,3499,5904,4013,6127,4013,6127,3499e" filled="t" fillcolor="#005EB8" stroked="f">
                <v:path arrowok="t"/>
                <v:fill/>
              </v:shape>
            </v:group>
            <v:group style="position:absolute;left:6240;top:3499;width:223;height:514" coordorigin="6240,3499" coordsize="223,514">
              <v:shape style="position:absolute;left:6240;top:3499;width:223;height:514" coordorigin="6240,3499" coordsize="223,514" path="m6463,3499l6240,3499,6240,4013,6463,4013,6463,3499e" filled="t" fillcolor="#005EB8" stroked="f">
                <v:path arrowok="t"/>
                <v:fill/>
              </v:shape>
            </v:group>
            <v:group style="position:absolute;left:6576;top:3691;width:223;height:322" coordorigin="6576,3691" coordsize="223,322">
              <v:shape style="position:absolute;left:6576;top:3691;width:223;height:322" coordorigin="6576,3691" coordsize="223,322" path="m6799,3691l6576,3691,6576,4013,6799,4013,6799,3691e" filled="t" fillcolor="#005EB8" stroked="f">
                <v:path arrowok="t"/>
                <v:fill/>
              </v:shape>
            </v:group>
            <v:group style="position:absolute;left:6912;top:3691;width:223;height:322" coordorigin="6912,3691" coordsize="223,322">
              <v:shape style="position:absolute;left:6912;top:3691;width:223;height:322" coordorigin="6912,3691" coordsize="223,322" path="m7135,3691l6912,3691,6912,4013,7135,4013,7135,3691e" filled="t" fillcolor="#005EB8" stroked="f">
                <v:path arrowok="t"/>
                <v:fill/>
              </v:shape>
            </v:group>
            <v:group style="position:absolute;left:7248;top:3756;width:223;height:257" coordorigin="7248,3756" coordsize="223,257">
              <v:shape style="position:absolute;left:7248;top:3756;width:223;height:257" coordorigin="7248,3756" coordsize="223,257" path="m7471,3756l7248,3756,7248,4013,7471,4013,7471,3756e" filled="t" fillcolor="#005EB8" stroked="f">
                <v:path arrowok="t"/>
                <v:fill/>
              </v:shape>
            </v:group>
            <v:group style="position:absolute;left:7584;top:3756;width:223;height:257" coordorigin="7584,3756" coordsize="223,257">
              <v:shape style="position:absolute;left:7584;top:3756;width:223;height:257" coordorigin="7584,3756" coordsize="223,257" path="m7807,3756l7584,3756,7584,4013,7807,4013,7807,3756e" filled="t" fillcolor="#005EB8" stroked="f">
                <v:path arrowok="t"/>
                <v:fill/>
              </v:shape>
            </v:group>
            <v:group style="position:absolute;left:7920;top:3821;width:223;height:192" coordorigin="7920,3821" coordsize="223,192">
              <v:shape style="position:absolute;left:7920;top:3821;width:223;height:192" coordorigin="7920,3821" coordsize="223,192" path="m8143,3821l7920,3821,7920,4013,8143,4013,8143,3821e" filled="t" fillcolor="#005EB8" stroked="f">
                <v:path arrowok="t"/>
                <v:fill/>
              </v:shape>
            </v:group>
            <v:group style="position:absolute;left:8256;top:3886;width:223;height:127" coordorigin="8256,3886" coordsize="223,127">
              <v:shape style="position:absolute;left:8256;top:3886;width:223;height:127" coordorigin="8256,3886" coordsize="223,127" path="m8479,3886l8256,3886,8256,4013,8479,4013,8479,3886e" filled="t" fillcolor="#005EB8" stroked="f">
                <v:path arrowok="t"/>
                <v:fill/>
              </v:shape>
            </v:group>
            <v:group style="position:absolute;left:8592;top:3886;width:223;height:127" coordorigin="8592,3886" coordsize="223,127">
              <v:shape style="position:absolute;left:8592;top:3886;width:223;height:127" coordorigin="8592,3886" coordsize="223,127" path="m8815,3886l8592,3886,8592,4013,8815,4013,8815,3886e" filled="t" fillcolor="#005EB8" stroked="f">
                <v:path arrowok="t"/>
                <v:fill/>
              </v:shape>
            </v:group>
            <v:group style="position:absolute;left:8928;top:3886;width:223;height:127" coordorigin="8928,3886" coordsize="223,127">
              <v:shape style="position:absolute;left:8928;top:3886;width:223;height:127" coordorigin="8928,3886" coordsize="223,127" path="m9151,3886l8928,3886,8928,4013,9151,4013,9151,3886e" filled="t" fillcolor="#005EB8" stroked="f">
                <v:path arrowok="t"/>
                <v:fill/>
              </v:shape>
            </v:group>
            <v:group style="position:absolute;left:9264;top:3980;width:223;height:2" coordorigin="9264,3980" coordsize="223,2">
              <v:shape style="position:absolute;left:9264;top:3980;width:223;height:2" coordorigin="9264,3980" coordsize="223,0" path="m9264,3980l9487,3980e" filled="f" stroked="t" strokeweight="3.34pt" strokecolor="#005EB8">
                <v:path arrowok="t"/>
              </v:shape>
            </v:group>
            <v:group style="position:absolute;left:9600;top:3980;width:223;height:2" coordorigin="9600,3980" coordsize="223,2">
              <v:shape style="position:absolute;left:9600;top:3980;width:223;height:2" coordorigin="9600,3980" coordsize="223,0" path="m9600,3980l9823,3980e" filled="f" stroked="t" strokeweight="3.34pt" strokecolor="#005EB8">
                <v:path arrowok="t"/>
              </v:shape>
            </v:group>
            <v:group style="position:absolute;left:9936;top:3980;width:223;height:2" coordorigin="9936,3980" coordsize="223,2">
              <v:shape style="position:absolute;left:9936;top:3980;width:223;height:2" coordorigin="9936,3980" coordsize="223,0" path="m9936,3980l10159,3980e" filled="f" stroked="t" strokeweight="3.34pt" strokecolor="#005EB8">
                <v:path arrowok="t"/>
              </v:shape>
            </v:group>
            <v:group style="position:absolute;left:10272;top:3980;width:223;height:2" coordorigin="10272,3980" coordsize="223,2">
              <v:shape style="position:absolute;left:10272;top:3980;width:223;height:2" coordorigin="10272,3980" coordsize="223,0" path="m10272,3980l10495,3980e" filled="f" stroked="t" strokeweight="3.34pt" strokecolor="#005EB8">
                <v:path arrowok="t"/>
              </v:shape>
            </v:group>
            <v:group style="position:absolute;left:10608;top:3980;width:223;height:2" coordorigin="10608,3980" coordsize="223,2">
              <v:shape style="position:absolute;left:10608;top:3980;width:223;height:2" coordorigin="10608,3980" coordsize="223,0" path="m10608,3980l10831,3980e" filled="f" stroked="t" strokeweight="3.34pt" strokecolor="#005EB8">
                <v:path arrowok="t"/>
              </v:shape>
            </v:group>
            <v:group style="position:absolute;left:10944;top:3980;width:223;height:2" coordorigin="10944,3980" coordsize="223,2">
              <v:shape style="position:absolute;left:10944;top:3980;width:223;height:2" coordorigin="10944,3980" coordsize="223,0" path="m10944,3980l11167,3980e" filled="f" stroked="t" strokeweight="3.34pt" strokecolor="#005EB8">
                <v:path arrowok="t"/>
              </v:shape>
            </v:group>
            <v:group style="position:absolute;left:1478;top:4013;width:9746;height:2" coordorigin="1478,4013" coordsize="9746,2">
              <v:shape style="position:absolute;left:1478;top:4013;width:9746;height:2" coordorigin="1478,4013" coordsize="9746,0" path="m1478,4013l11225,4013e" filled="f" stroked="t" strokeweight=".48pt" strokecolor="#888888">
                <v:path arrowok="t"/>
              </v:shape>
              <v:shape style="position:absolute;left:1267;top:4008;width:9816;height:622" type="#_x0000_t75">
                <v:imagedata r:id="rId22" o:title=""/>
              </v:shape>
            </v:group>
            <v:group style="position:absolute;left:1814;top:4013;width:2;height:60" coordorigin="1814,4013" coordsize="2,60">
              <v:shape style="position:absolute;left:1814;top:4013;width:2;height:60" coordorigin="1814,4013" coordsize="0,60" path="m1814,4013l1814,4073e" filled="f" stroked="t" strokeweight=".48pt" strokecolor="#888888">
                <v:path arrowok="t"/>
              </v:shape>
            </v:group>
            <v:group style="position:absolute;left:2150;top:4013;width:2;height:60" coordorigin="2150,4013" coordsize="2,60">
              <v:shape style="position:absolute;left:2150;top:4013;width:2;height:60" coordorigin="2150,4013" coordsize="0,60" path="m2150,4013l2150,4073e" filled="f" stroked="t" strokeweight=".48pt" strokecolor="#888888">
                <v:path arrowok="t"/>
              </v:shape>
            </v:group>
            <v:group style="position:absolute;left:2486;top:4013;width:2;height:60" coordorigin="2486,4013" coordsize="2,60">
              <v:shape style="position:absolute;left:2486;top:4013;width:2;height:60" coordorigin="2486,4013" coordsize="0,60" path="m2486,4013l2486,4073e" filled="f" stroked="t" strokeweight=".48pt" strokecolor="#888888">
                <v:path arrowok="t"/>
              </v:shape>
            </v:group>
            <v:group style="position:absolute;left:2822;top:4013;width:2;height:60" coordorigin="2822,4013" coordsize="2,60">
              <v:shape style="position:absolute;left:2822;top:4013;width:2;height:60" coordorigin="2822,4013" coordsize="0,60" path="m2822,4013l2822,4073e" filled="f" stroked="t" strokeweight=".48pt" strokecolor="#888888">
                <v:path arrowok="t"/>
              </v:shape>
            </v:group>
            <v:group style="position:absolute;left:3158;top:4013;width:2;height:60" coordorigin="3158,4013" coordsize="2,60">
              <v:shape style="position:absolute;left:3158;top:4013;width:2;height:60" coordorigin="3158,4013" coordsize="0,60" path="m3158,4013l3158,4073e" filled="f" stroked="t" strokeweight=".48pt" strokecolor="#888888">
                <v:path arrowok="t"/>
              </v:shape>
            </v:group>
            <v:group style="position:absolute;left:3494;top:4013;width:2;height:60" coordorigin="3494,4013" coordsize="2,60">
              <v:shape style="position:absolute;left:3494;top:4013;width:2;height:60" coordorigin="3494,4013" coordsize="0,60" path="m3494,4013l3494,4073e" filled="f" stroked="t" strokeweight=".48pt" strokecolor="#888888">
                <v:path arrowok="t"/>
              </v:shape>
            </v:group>
            <v:group style="position:absolute;left:3830;top:4013;width:2;height:60" coordorigin="3830,4013" coordsize="2,60">
              <v:shape style="position:absolute;left:3830;top:4013;width:2;height:60" coordorigin="3830,4013" coordsize="0,60" path="m3830,4013l3830,4073e" filled="f" stroked="t" strokeweight=".48pt" strokecolor="#888888">
                <v:path arrowok="t"/>
              </v:shape>
            </v:group>
            <v:group style="position:absolute;left:4166;top:4013;width:2;height:60" coordorigin="4166,4013" coordsize="2,60">
              <v:shape style="position:absolute;left:4166;top:4013;width:2;height:60" coordorigin="4166,4013" coordsize="0,60" path="m4166,4013l4166,4073e" filled="f" stroked="t" strokeweight=".48pt" strokecolor="#888888">
                <v:path arrowok="t"/>
              </v:shape>
            </v:group>
            <v:group style="position:absolute;left:4502;top:4013;width:2;height:60" coordorigin="4502,4013" coordsize="2,60">
              <v:shape style="position:absolute;left:4502;top:4013;width:2;height:60" coordorigin="4502,4013" coordsize="0,60" path="m4502,4013l4502,4073e" filled="f" stroked="t" strokeweight=".48pt" strokecolor="#888888">
                <v:path arrowok="t"/>
              </v:shape>
            </v:group>
            <v:group style="position:absolute;left:4838;top:4013;width:2;height:60" coordorigin="4838,4013" coordsize="2,60">
              <v:shape style="position:absolute;left:4838;top:4013;width:2;height:60" coordorigin="4838,4013" coordsize="0,60" path="m4838,4013l4838,4073e" filled="f" stroked="t" strokeweight=".48pt" strokecolor="#888888">
                <v:path arrowok="t"/>
              </v:shape>
            </v:group>
            <v:group style="position:absolute;left:5174;top:4013;width:2;height:60" coordorigin="5174,4013" coordsize="2,60">
              <v:shape style="position:absolute;left:5174;top:4013;width:2;height:60" coordorigin="5174,4013" coordsize="0,60" path="m5174,4013l5174,4073e" filled="f" stroked="t" strokeweight=".48pt" strokecolor="#888888">
                <v:path arrowok="t"/>
              </v:shape>
            </v:group>
            <v:group style="position:absolute;left:5510;top:4013;width:2;height:60" coordorigin="5510,4013" coordsize="2,60">
              <v:shape style="position:absolute;left:5510;top:4013;width:2;height:60" coordorigin="5510,4013" coordsize="0,60" path="m5510,4013l5510,4073e" filled="f" stroked="t" strokeweight=".48pt" strokecolor="#888888">
                <v:path arrowok="t"/>
              </v:shape>
            </v:group>
            <v:group style="position:absolute;left:5846;top:4013;width:2;height:60" coordorigin="5846,4013" coordsize="2,60">
              <v:shape style="position:absolute;left:5846;top:4013;width:2;height:60" coordorigin="5846,4013" coordsize="0,60" path="m5846,4013l5846,4073e" filled="f" stroked="t" strokeweight=".48pt" strokecolor="#888888">
                <v:path arrowok="t"/>
              </v:shape>
            </v:group>
            <v:group style="position:absolute;left:6518;top:4013;width:2;height:60" coordorigin="6518,4013" coordsize="2,60">
              <v:shape style="position:absolute;left:6518;top:4013;width:2;height:60" coordorigin="6518,4013" coordsize="0,60" path="m6518,4013l6518,4073e" filled="f" stroked="t" strokeweight=".48pt" strokecolor="#888888">
                <v:path arrowok="t"/>
              </v:shape>
            </v:group>
            <v:group style="position:absolute;left:7190;top:4013;width:2;height:60" coordorigin="7190,4013" coordsize="2,60">
              <v:shape style="position:absolute;left:7190;top:4013;width:2;height:60" coordorigin="7190,4013" coordsize="0,60" path="m7190,4013l7190,4073e" filled="f" stroked="t" strokeweight=".48pt" strokecolor="#888888">
                <v:path arrowok="t"/>
              </v:shape>
            </v:group>
            <v:group style="position:absolute;left:7526;top:4013;width:2;height:60" coordorigin="7526,4013" coordsize="2,60">
              <v:shape style="position:absolute;left:7526;top:4013;width:2;height:60" coordorigin="7526,4013" coordsize="0,60" path="m7526,4013l7526,4073e" filled="f" stroked="t" strokeweight=".48pt" strokecolor="#888888">
                <v:path arrowok="t"/>
              </v:shape>
            </v:group>
            <v:group style="position:absolute;left:8198;top:4013;width:2;height:60" coordorigin="8198,4013" coordsize="2,60">
              <v:shape style="position:absolute;left:8198;top:4013;width:2;height:60" coordorigin="8198,4013" coordsize="0,60" path="m8198,4013l8198,4073e" filled="f" stroked="t" strokeweight=".48pt" strokecolor="#888888">
                <v:path arrowok="t"/>
              </v:shape>
            </v:group>
            <v:group style="position:absolute;left:8534;top:4013;width:2;height:60" coordorigin="8534,4013" coordsize="2,60">
              <v:shape style="position:absolute;left:8534;top:4013;width:2;height:60" coordorigin="8534,4013" coordsize="0,60" path="m8534,4013l8534,4073e" filled="f" stroked="t" strokeweight=".48pt" strokecolor="#888888">
                <v:path arrowok="t"/>
              </v:shape>
            </v:group>
            <v:group style="position:absolute;left:8873;top:4013;width:2;height:60" coordorigin="8873,4013" coordsize="2,60">
              <v:shape style="position:absolute;left:8873;top:4013;width:2;height:60" coordorigin="8873,4013" coordsize="0,60" path="m8873,4013l8873,4073e" filled="f" stroked="t" strokeweight=".48pt" strokecolor="#888888">
                <v:path arrowok="t"/>
              </v:shape>
            </v:group>
            <v:group style="position:absolute;left:9209;top:4013;width:2;height:60" coordorigin="9209,4013" coordsize="2,60">
              <v:shape style="position:absolute;left:9209;top:4013;width:2;height:60" coordorigin="9209,4013" coordsize="0,60" path="m9209,4013l9209,4073e" filled="f" stroked="t" strokeweight=".48pt" strokecolor="#888888">
                <v:path arrowok="t"/>
              </v:shape>
            </v:group>
            <v:group style="position:absolute;left:9545;top:4013;width:2;height:60" coordorigin="9545,4013" coordsize="2,60">
              <v:shape style="position:absolute;left:9545;top:4013;width:2;height:60" coordorigin="9545,4013" coordsize="0,60" path="m9545,4013l9545,4073e" filled="f" stroked="t" strokeweight=".48pt" strokecolor="#888888">
                <v:path arrowok="t"/>
              </v:shape>
            </v:group>
            <v:group style="position:absolute;left:9881;top:4013;width:2;height:60" coordorigin="9881,4013" coordsize="2,60">
              <v:shape style="position:absolute;left:9881;top:4013;width:2;height:60" coordorigin="9881,4013" coordsize="0,60" path="m9881,4013l9881,4073e" filled="f" stroked="t" strokeweight=".48pt" strokecolor="#888888">
                <v:path arrowok="t"/>
              </v:shape>
            </v:group>
            <v:group style="position:absolute;left:10217;top:4013;width:2;height:60" coordorigin="10217,4013" coordsize="2,60">
              <v:shape style="position:absolute;left:10217;top:4013;width:2;height:60" coordorigin="10217,4013" coordsize="0,60" path="m10217,4013l10217,4073e" filled="f" stroked="t" strokeweight=".48pt" strokecolor="#888888">
                <v:path arrowok="t"/>
              </v:shape>
            </v:group>
            <v:group style="position:absolute;left:10553;top:4013;width:2;height:60" coordorigin="10553,4013" coordsize="2,60">
              <v:shape style="position:absolute;left:10553;top:4013;width:2;height:60" coordorigin="10553,4013" coordsize="0,60" path="m10553,4013l10553,4073e" filled="f" stroked="t" strokeweight=".48pt" strokecolor="#888888">
                <v:path arrowok="t"/>
              </v:shape>
            </v:group>
            <v:group style="position:absolute;left:10889;top:4013;width:2;height:60" coordorigin="10889,4013" coordsize="2,60">
              <v:shape style="position:absolute;left:10889;top:4013;width:2;height:60" coordorigin="10889,4013" coordsize="0,60" path="m10889,4013l10889,4073e" filled="f" stroked="t" strokeweight=".48pt" strokecolor="#888888">
                <v:path arrowok="t"/>
              </v:shape>
            </v:group>
            <v:group style="position:absolute;left:11225;top:4013;width:2;height:60" coordorigin="11225,4013" coordsize="2,60">
              <v:shape style="position:absolute;left:11225;top:4013;width:2;height:60" coordorigin="11225,4013" coordsize="0,60" path="m11225,4013l11225,4073e" filled="f" stroked="t" strokeweight=".48pt" strokecolor="#888888">
                <v:path arrowok="t"/>
              </v:shape>
            </v:group>
            <v:group style="position:absolute;left:1080;top:662;width:10364;height:4152" coordorigin="1080,662" coordsize="10364,4152">
              <v:shape style="position:absolute;left:1080;top:662;width:10364;height:4152" coordorigin="1080,662" coordsize="10364,4152" path="m1080,4814l11444,4814,11444,663e" filled="f" stroked="t" strokeweight=".5pt" strokecolor="#888888">
                <v:path arrowok="t"/>
              </v:shape>
              <v:shape style="position:absolute;left:1080;top:662;width:10364;height:4152" coordorigin="1080,662" coordsize="10364,4152" path="m1080,663l1080,4814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11" w:right="898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13%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782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6" w:after="0" w:line="289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4"/>
        </w:rPr>
        <w:t>9%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4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2"/>
        </w:rPr>
        <w:t>9%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Post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ode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br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k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do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2" w:equalWidth="0">
            <w:col w:w="2797" w:space="1682"/>
            <w:col w:w="7441"/>
          </w:cols>
        </w:sectPr>
      </w:pPr>
      <w:rPr/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left="2846" w:right="-9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6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6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3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3"/>
        </w:rPr>
        <w:t>5%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9"/>
        </w:rPr>
        <w:t>4%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9"/>
        </w:rPr>
        <w:t>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8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3"/>
        </w:rPr>
        <w:t>3%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1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1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11.190002pt;margin-top:10.939171pt;width:47.956601pt;height:9.960pt;mso-position-horizontal-relative:page;mso-position-vertical-relative:paragraph;z-index:-3609" type="#_x0000_t202" filled="f" stroked="f">
            <v:textbox inset="0,0,0,0">
              <w:txbxContent>
                <w:p>
                  <w:pPr>
                    <w:spacing w:before="0" w:after="0" w:line="199" w:lineRule="exact"/>
                    <w:ind w:right="-7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1%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1%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-1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  <w:t>1%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7"/>
        </w:rPr>
        <w:t>2%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7"/>
        </w:rPr>
        <w:t>2%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7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1%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1%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6"/>
        </w:rPr>
        <w:t>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61" w:lineRule="exact"/>
        <w:ind w:left="260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</w:t>
      </w:r>
      <w:r>
        <w:rPr>
          <w:rFonts w:ascii="Arial" w:hAnsi="Arial" w:cs="Arial" w:eastAsia="Arial"/>
          <w:sz w:val="20"/>
          <w:szCs w:val="20"/>
          <w:spacing w:val="-117"/>
          <w:w w:val="100"/>
          <w:position w:val="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</w:t>
      </w:r>
      <w:r>
        <w:rPr>
          <w:rFonts w:ascii="Arial" w:hAnsi="Arial" w:cs="Arial" w:eastAsia="Arial"/>
          <w:sz w:val="20"/>
          <w:szCs w:val="20"/>
          <w:spacing w:val="-117"/>
          <w:w w:val="100"/>
          <w:position w:val="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</w:t>
      </w:r>
      <w:r>
        <w:rPr>
          <w:rFonts w:ascii="Arial" w:hAnsi="Arial" w:cs="Arial" w:eastAsia="Arial"/>
          <w:sz w:val="20"/>
          <w:szCs w:val="20"/>
          <w:spacing w:val="-117"/>
          <w:w w:val="100"/>
          <w:position w:val="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</w:t>
      </w:r>
      <w:r>
        <w:rPr>
          <w:rFonts w:ascii="Arial" w:hAnsi="Arial" w:cs="Arial" w:eastAsia="Arial"/>
          <w:sz w:val="20"/>
          <w:szCs w:val="20"/>
          <w:spacing w:val="-117"/>
          <w:w w:val="100"/>
          <w:position w:val="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</w:t>
      </w:r>
      <w:r>
        <w:rPr>
          <w:rFonts w:ascii="Arial" w:hAnsi="Arial" w:cs="Arial" w:eastAsia="Arial"/>
          <w:sz w:val="20"/>
          <w:szCs w:val="20"/>
          <w:spacing w:val="-117"/>
          <w:w w:val="100"/>
          <w:position w:val="1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1"/>
        </w:rPr>
        <w:t>0.3%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5486" w:space="49"/>
            <w:col w:w="960" w:space="49"/>
            <w:col w:w="5376"/>
          </w:cols>
        </w:sectPr>
      </w:pPr>
      <w:rPr/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29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1.800003" w:type="dxa"/>
      </w:tblPr>
      <w:tblGrid/>
      <w:tr>
        <w:trPr>
          <w:trHeight w:val="301" w:hRule="exact"/>
        </w:trPr>
        <w:tc>
          <w:tcPr>
            <w:tcW w:w="1248" w:type="dxa"/>
            <w:tcBorders>
              <w:top w:val="single" w:sz="8.47992" w:space="0" w:color="41B6E6"/>
              <w:bottom w:val="single" w:sz="19.04" w:space="0" w:color="41B6E6"/>
              <w:left w:val="single" w:sz="8.48" w:space="0" w:color="41B6E6"/>
              <w:right w:val="single" w:sz="8.48" w:space="0" w:color="41B6E6"/>
            </w:tcBorders>
          </w:tcPr>
          <w:p>
            <w:pPr>
              <w:spacing w:before="0" w:after="0" w:line="242" w:lineRule="exact"/>
              <w:ind w:left="9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P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1"/>
                <w:w w:val="100"/>
                <w:position w:val="1"/>
              </w:rPr>
              <w:t>s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tc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d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5288" w:type="dxa"/>
            <w:tcBorders>
              <w:top w:val="single" w:sz="8.47992" w:space="0" w:color="41B6E6"/>
              <w:bottom w:val="single" w:sz="19.04" w:space="0" w:color="41B6E6"/>
              <w:left w:val="single" w:sz="8.48" w:space="0" w:color="41B6E6"/>
              <w:right w:val="single" w:sz="8.48016" w:space="0" w:color="41B6E6"/>
            </w:tcBorders>
          </w:tcPr>
          <w:p>
            <w:pPr>
              <w:spacing w:before="0" w:after="0" w:line="242" w:lineRule="exact"/>
              <w:ind w:left="779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Co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1"/>
                <w:w w:val="100"/>
                <w:position w:val="1"/>
              </w:rPr>
              <w:t>v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1"/>
                <w:w w:val="100"/>
                <w:position w:val="1"/>
              </w:rPr>
              <w:t>e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rage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9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Area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  <w:tc>
          <w:tcPr>
            <w:tcW w:w="3164" w:type="dxa"/>
            <w:tcBorders>
              <w:top w:val="single" w:sz="8.47992" w:space="0" w:color="41B6E6"/>
              <w:bottom w:val="single" w:sz="19.04" w:space="0" w:color="41B6E6"/>
              <w:left w:val="single" w:sz="8.48016" w:space="0" w:color="41B6E6"/>
              <w:right w:val="single" w:sz="8.47968" w:space="0" w:color="41B6E6"/>
            </w:tcBorders>
          </w:tcPr>
          <w:p>
            <w:pPr>
              <w:spacing w:before="0" w:after="0" w:line="242" w:lineRule="exact"/>
              <w:ind w:left="97" w:right="-2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Pr/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L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o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cal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4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A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u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t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1"/>
                <w:w w:val="100"/>
                <w:position w:val="1"/>
              </w:rPr>
              <w:t>h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ority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-7"/>
                <w:w w:val="100"/>
                <w:position w:val="1"/>
              </w:rPr>
              <w:t> </w:t>
            </w:r>
            <w:r>
              <w:rPr>
                <w:rFonts w:ascii="Calibri" w:hAnsi="Calibri" w:cs="Calibri" w:eastAsia="Calibri"/>
                <w:sz w:val="20"/>
                <w:szCs w:val="20"/>
                <w:color w:val="333333"/>
                <w:spacing w:val="0"/>
                <w:w w:val="100"/>
                <w:position w:val="1"/>
              </w:rPr>
              <w:t>Area</w:t>
            </w:r>
            <w:r>
              <w:rPr>
                <w:rFonts w:ascii="Calibri" w:hAnsi="Calibri" w:cs="Calibri" w:eastAsia="Calibri"/>
                <w:sz w:val="20"/>
                <w:szCs w:val="20"/>
                <w:color w:val="000000"/>
                <w:spacing w:val="0"/>
                <w:w w:val="100"/>
                <w:position w:val="0"/>
              </w:rPr>
            </w:r>
          </w:p>
        </w:tc>
      </w:tr>
      <w:tr>
        <w:trPr>
          <w:trHeight w:val="486" w:hRule="exact"/>
        </w:trPr>
        <w:tc>
          <w:tcPr>
            <w:tcW w:w="1248" w:type="dxa"/>
            <w:tcBorders>
              <w:top w:val="single" w:sz="19.04" w:space="0" w:color="41B6E6"/>
              <w:bottom w:val="single" w:sz="8.47992" w:space="0" w:color="41B6E6"/>
              <w:left w:val="single" w:sz="8.48" w:space="0" w:color="41B6E6"/>
              <w:right w:val="single" w:sz="8.48" w:space="0" w:color="41B6E6"/>
            </w:tcBorders>
            <w:shd w:val="clear" w:color="auto" w:fill="CFEBF8"/>
          </w:tcPr>
          <w:p>
            <w:pPr>
              <w:spacing w:before="6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35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5288" w:type="dxa"/>
            <w:tcBorders>
              <w:top w:val="single" w:sz="19.04" w:space="0" w:color="41B6E6"/>
              <w:bottom w:val="single" w:sz="8.47992" w:space="0" w:color="41B6E6"/>
              <w:left w:val="single" w:sz="8.48" w:space="0" w:color="41B6E6"/>
              <w:right w:val="single" w:sz="8.48016" w:space="0" w:color="41B6E6"/>
            </w:tcBorders>
            <w:shd w:val="clear" w:color="auto" w:fill="CFEBF8"/>
          </w:tcPr>
          <w:p>
            <w:pPr>
              <w:spacing w:before="5" w:after="0" w:line="241" w:lineRule="auto"/>
              <w:ind w:left="97" w:right="799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ral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2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tw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6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atf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-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p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n-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li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M40.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164" w:type="dxa"/>
            <w:tcBorders>
              <w:top w:val="single" w:sz="19.04" w:space="0" w:color="41B6E6"/>
              <w:bottom w:val="single" w:sz="8.47992" w:space="0" w:color="41B6E6"/>
              <w:left w:val="single" w:sz="8.48016" w:space="0" w:color="41B6E6"/>
              <w:right w:val="single" w:sz="8.47968" w:space="0" w:color="41B6E6"/>
            </w:tcBorders>
            <w:shd w:val="clear" w:color="auto" w:fill="CFEBF8"/>
          </w:tcPr>
          <w:p>
            <w:pPr/>
            <w:rPr/>
          </w:p>
        </w:tc>
      </w:tr>
      <w:tr>
        <w:trPr>
          <w:trHeight w:val="694" w:hRule="exact"/>
        </w:trPr>
        <w:tc>
          <w:tcPr>
            <w:tcW w:w="1248" w:type="dxa"/>
            <w:tcBorders>
              <w:top w:val="single" w:sz="8.47992" w:space="0" w:color="41B6E6"/>
              <w:bottom w:val="single" w:sz="8.672080" w:space="0" w:color="41B6E6"/>
              <w:left w:val="single" w:sz="8.48" w:space="0" w:color="41B6E6"/>
              <w:right w:val="single" w:sz="8.48" w:space="0" w:color="41B6E6"/>
            </w:tcBorders>
          </w:tcPr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22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5288" w:type="dxa"/>
            <w:tcBorders>
              <w:top w:val="single" w:sz="8.47992" w:space="0" w:color="41B6E6"/>
              <w:bottom w:val="single" w:sz="8.672080" w:space="0" w:color="41B6E6"/>
              <w:left w:val="single" w:sz="8.48" w:space="0" w:color="41B6E6"/>
              <w:right w:val="single" w:sz="8.48016" w:space="0" w:color="41B6E6"/>
            </w:tcBorders>
          </w:tcPr>
          <w:p>
            <w:pPr>
              <w:spacing w:before="6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s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th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164" w:type="dxa"/>
            <w:tcBorders>
              <w:top w:val="single" w:sz="8.47992" w:space="0" w:color="41B6E6"/>
              <w:bottom w:val="single" w:sz="8.672080" w:space="0" w:color="41B6E6"/>
              <w:left w:val="single" w:sz="8.48016" w:space="0" w:color="41B6E6"/>
              <w:right w:val="single" w:sz="8.47968" w:space="0" w:color="41B6E6"/>
            </w:tcBorders>
          </w:tcPr>
          <w:p>
            <w:pPr/>
            <w:rPr/>
          </w:p>
        </w:tc>
      </w:tr>
      <w:tr>
        <w:trPr>
          <w:trHeight w:val="912" w:hRule="exact"/>
        </w:trPr>
        <w:tc>
          <w:tcPr>
            <w:tcW w:w="1248" w:type="dxa"/>
            <w:tcBorders>
              <w:top w:val="single" w:sz="8.672080" w:space="0" w:color="41B6E6"/>
              <w:bottom w:val="single" w:sz="8.47992" w:space="0" w:color="41B6E6"/>
              <w:left w:val="single" w:sz="8.48" w:space="0" w:color="41B6E6"/>
              <w:right w:val="single" w:sz="8.48" w:space="0" w:color="41B6E6"/>
            </w:tcBorders>
            <w:shd w:val="clear" w:color="auto" w:fill="CFEBF8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21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5288" w:type="dxa"/>
            <w:tcBorders>
              <w:top w:val="single" w:sz="8.672080" w:space="0" w:color="41B6E6"/>
              <w:bottom w:val="single" w:sz="8.47992" w:space="0" w:color="41B6E6"/>
              <w:left w:val="single" w:sz="8.48" w:space="0" w:color="41B6E6"/>
              <w:right w:val="single" w:sz="8.48016" w:space="0" w:color="41B6E6"/>
            </w:tcBorders>
            <w:shd w:val="clear" w:color="auto" w:fill="CFEBF8"/>
          </w:tcPr>
          <w:p>
            <w:pPr>
              <w:spacing w:before="4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a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e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t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h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2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o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f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2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l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d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n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3"/>
                <w:w w:val="100"/>
              </w:rPr>
              <w:t> 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u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g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</w:rPr>
              <w:t>b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y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164" w:type="dxa"/>
            <w:tcBorders>
              <w:top w:val="single" w:sz="8.672080" w:space="0" w:color="41B6E6"/>
              <w:bottom w:val="single" w:sz="8.47992" w:space="0" w:color="41B6E6"/>
              <w:left w:val="single" w:sz="8.48016" w:space="0" w:color="41B6E6"/>
              <w:right w:val="single" w:sz="8.47968" w:space="0" w:color="41B6E6"/>
            </w:tcBorders>
            <w:shd w:val="clear" w:color="auto" w:fill="CFEBF8"/>
          </w:tcPr>
          <w:p>
            <w:pPr/>
            <w:rPr/>
          </w:p>
        </w:tc>
      </w:tr>
      <w:tr>
        <w:trPr>
          <w:trHeight w:val="694" w:hRule="exact"/>
        </w:trPr>
        <w:tc>
          <w:tcPr>
            <w:tcW w:w="1248" w:type="dxa"/>
            <w:tcBorders>
              <w:top w:val="single" w:sz="8.47992" w:space="0" w:color="41B6E6"/>
              <w:bottom w:val="single" w:sz="8.47968" w:space="0" w:color="41B6E6"/>
              <w:left w:val="single" w:sz="8.48" w:space="0" w:color="41B6E6"/>
              <w:right w:val="single" w:sz="8.48" w:space="0" w:color="41B6E6"/>
            </w:tcBorders>
          </w:tcPr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-1"/>
                <w:w w:val="100"/>
                <w:b/>
                <w:bCs/>
              </w:rPr>
              <w:t>V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  <w:b/>
                <w:bCs/>
              </w:rPr>
              <w:t>34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5288" w:type="dxa"/>
            <w:tcBorders>
              <w:top w:val="single" w:sz="8.47992" w:space="0" w:color="41B6E6"/>
              <w:bottom w:val="single" w:sz="8.47968" w:space="0" w:color="41B6E6"/>
              <w:left w:val="single" w:sz="8.48" w:space="0" w:color="41B6E6"/>
              <w:right w:val="single" w:sz="8.48016" w:space="0" w:color="41B6E6"/>
            </w:tcBorders>
          </w:tcPr>
          <w:p>
            <w:pPr>
              <w:spacing w:before="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Pr/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War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w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i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1"/>
                <w:w w:val="100"/>
              </w:rPr>
              <w:t>c</w:t>
            </w:r>
            <w:r>
              <w:rPr>
                <w:rFonts w:ascii="Calibri" w:hAnsi="Calibri" w:cs="Calibri" w:eastAsia="Calibri"/>
                <w:sz w:val="18"/>
                <w:szCs w:val="18"/>
                <w:color w:val="333333"/>
                <w:spacing w:val="0"/>
                <w:w w:val="100"/>
              </w:rPr>
              <w:t>k</w:t>
            </w:r>
            <w:r>
              <w:rPr>
                <w:rFonts w:ascii="Calibri" w:hAnsi="Calibri" w:cs="Calibri" w:eastAsia="Calibri"/>
                <w:sz w:val="18"/>
                <w:szCs w:val="18"/>
                <w:color w:val="000000"/>
                <w:spacing w:val="0"/>
                <w:w w:val="100"/>
              </w:rPr>
            </w:r>
          </w:p>
        </w:tc>
        <w:tc>
          <w:tcPr>
            <w:tcW w:w="3164" w:type="dxa"/>
            <w:tcBorders>
              <w:top w:val="single" w:sz="8.47992" w:space="0" w:color="41B6E6"/>
              <w:bottom w:val="single" w:sz="8.47968" w:space="0" w:color="41B6E6"/>
              <w:left w:val="single" w:sz="8.48016" w:space="0" w:color="41B6E6"/>
              <w:right w:val="single" w:sz="8.47968" w:space="0" w:color="41B6E6"/>
            </w:tcBorders>
          </w:tcPr>
          <w:p>
            <w:pPr/>
            <w:rPr/>
          </w:p>
        </w:tc>
      </w:tr>
    </w:tbl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89" w:lineRule="auto"/>
        <w:ind w:left="1080" w:right="112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ey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emp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5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-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st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around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etire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samp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</w:p>
    <w:p>
      <w:pPr>
        <w:spacing w:before="0" w:after="0" w:line="247" w:lineRule="exact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6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7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How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ould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ribe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ours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lf?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34" w:after="0" w:line="895" w:lineRule="auto"/>
        <w:ind w:left="3762" w:right="-20" w:firstLine="-2657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(wor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895" w:lineRule="auto"/>
        <w:ind w:left="3084" w:right="-19" w:firstLine="-634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40" w:lineRule="auto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0"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5.38%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0.63%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0.00%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36.71%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3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53.48%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4" w:equalWidth="0">
            <w:col w:w="4441" w:space="293"/>
            <w:col w:w="1073" w:space="2406"/>
            <w:col w:w="674" w:space="916"/>
            <w:col w:w="2117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03" w:lineRule="exact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306.68808pt;width:487.65pt;height:304.33pt;mso-position-horizontal-relative:page;mso-position-vertical-relative:paragraph;z-index:-3608" coordorigin="1075,-6134" coordsize="9753,6087">
            <v:group style="position:absolute;left:4613;top:-5284;width:5066;height:571" coordorigin="4613,-5284" coordsize="5066,571">
              <v:shape style="position:absolute;left:4613;top:-5284;width:5066;height:571" coordorigin="4613,-5284" coordsize="5066,571" path="m9679,-5284l4613,-5284,4613,-4713,9679,-4713,9679,-5284e" filled="t" fillcolor="#005EB8" stroked="f">
                <v:path arrowok="t"/>
                <v:fill/>
              </v:shape>
            </v:group>
            <v:group style="position:absolute;left:4613;top:-4425;width:3478;height:571" coordorigin="4613,-4425" coordsize="3478,571">
              <v:shape style="position:absolute;left:4613;top:-4425;width:3478;height:571" coordorigin="4613,-4425" coordsize="3478,571" path="m8090,-4425l4613,-4425,4613,-3854,8090,-3854,8090,-4425e" filled="t" fillcolor="#005EB8" stroked="f">
                <v:path arrowok="t"/>
                <v:fill/>
              </v:shape>
            </v:group>
            <v:group style="position:absolute;left:4613;top:-3568;width:509;height:571" coordorigin="4613,-3568" coordsize="509,571">
              <v:shape style="position:absolute;left:4613;top:-3568;width:509;height:571" coordorigin="4613,-3568" coordsize="509,571" path="m5122,-3568l4613,-3568,4613,-2997,5122,-2997,5122,-3568e" filled="t" fillcolor="#005EB8" stroked="f">
                <v:path arrowok="t"/>
                <v:fill/>
              </v:shape>
            </v:group>
            <v:group style="position:absolute;left:4613;top:-2711;width:360;height:574" coordorigin="4613,-2711" coordsize="360,574">
              <v:shape style="position:absolute;left:4613;top:-2711;width:360;height:574" coordorigin="4613,-2711" coordsize="360,574" path="m4973,-2711l4613,-2711,4613,-2138,4973,-2138,4973,-2711e" filled="t" fillcolor="#005EB8" stroked="f">
                <v:path arrowok="t"/>
                <v:fill/>
              </v:shape>
            </v:group>
            <v:group style="position:absolute;left:4643;top:-1852;width:2;height:571" coordorigin="4643,-1852" coordsize="2,571">
              <v:shape style="position:absolute;left:4643;top:-1852;width:2;height:571" coordorigin="4643,-1852" coordsize="0,571" path="m4643,-1852l4643,-1281e" filled="f" stroked="t" strokeweight="3.1pt" strokecolor="#005EB8">
                <v:path arrowok="t"/>
              </v:shape>
            </v:group>
            <v:group style="position:absolute;left:4613;top:-5426;width:2;height:5146" coordorigin="4613,-5426" coordsize="2,5146">
              <v:shape style="position:absolute;left:4613;top:-5426;width:2;height:5146" coordorigin="4613,-5426" coordsize="0,5146" path="m4613,-5426l4613,-280e" filled="f" stroked="t" strokeweight=".48pt" strokecolor="#888888">
                <v:path arrowok="t"/>
              </v:shape>
            </v:group>
            <v:group style="position:absolute;left:4553;top:-5426;width:60;height:2" coordorigin="4553,-5426" coordsize="60,2">
              <v:shape style="position:absolute;left:4553;top:-5426;width:60;height:2" coordorigin="4553,-5426" coordsize="60,0" path="m4553,-5426l4613,-5426e" filled="f" stroked="t" strokeweight=".48pt" strokecolor="#888888">
                <v:path arrowok="t"/>
              </v:shape>
            </v:group>
            <v:group style="position:absolute;left:4553;top:-4569;width:60;height:2" coordorigin="4553,-4569" coordsize="60,2">
              <v:shape style="position:absolute;left:4553;top:-4569;width:60;height:2" coordorigin="4553,-4569" coordsize="60,0" path="m4553,-4569l4613,-4569e" filled="f" stroked="t" strokeweight=".48pt" strokecolor="#888888">
                <v:path arrowok="t"/>
              </v:shape>
            </v:group>
            <v:group style="position:absolute;left:4553;top:-3712;width:60;height:2" coordorigin="4553,-3712" coordsize="60,2">
              <v:shape style="position:absolute;left:4553;top:-3712;width:60;height:2" coordorigin="4553,-3712" coordsize="60,0" path="m4553,-3712l4613,-3712e" filled="f" stroked="t" strokeweight=".48pt" strokecolor="#888888">
                <v:path arrowok="t"/>
              </v:shape>
            </v:group>
            <v:group style="position:absolute;left:4553;top:-2853;width:60;height:2" coordorigin="4553,-2853" coordsize="60,2">
              <v:shape style="position:absolute;left:4553;top:-2853;width:60;height:2" coordorigin="4553,-2853" coordsize="60,0" path="m4553,-2853l4613,-2853e" filled="f" stroked="t" strokeweight=".48pt" strokecolor="#888888">
                <v:path arrowok="t"/>
              </v:shape>
            </v:group>
            <v:group style="position:absolute;left:4553;top:-1996;width:60;height:2" coordorigin="4553,-1996" coordsize="60,2">
              <v:shape style="position:absolute;left:4553;top:-1996;width:60;height:2" coordorigin="4553,-1996" coordsize="60,0" path="m4553,-1996l4613,-1996e" filled="f" stroked="t" strokeweight=".48pt" strokecolor="#888888">
                <v:path arrowok="t"/>
              </v:shape>
            </v:group>
            <v:group style="position:absolute;left:4553;top:-1139;width:60;height:2" coordorigin="4553,-1139" coordsize="60,2">
              <v:shape style="position:absolute;left:4553;top:-1139;width:60;height:2" coordorigin="4553,-1139" coordsize="60,0" path="m4553,-1139l4613,-1139e" filled="f" stroked="t" strokeweight=".48pt" strokecolor="#888888">
                <v:path arrowok="t"/>
              </v:shape>
            </v:group>
            <v:group style="position:absolute;left:4553;top:-280;width:60;height:2" coordorigin="4553,-280" coordsize="60,2">
              <v:shape style="position:absolute;left:4553;top:-280;width:60;height:2" coordorigin="4553,-280" coordsize="60,0" path="m4553,-280l4613,-280e" filled="f" stroked="t" strokeweight=".48pt" strokecolor="#888888">
                <v:path arrowok="t"/>
              </v:shape>
            </v:group>
            <v:group style="position:absolute;left:1080;top:-6129;width:9743;height:6077" coordorigin="1080,-6129" coordsize="9743,6077">
              <v:shape style="position:absolute;left:1080;top:-6129;width:9743;height:6077" coordorigin="1080,-6129" coordsize="9743,6077" path="m1080,-52l10823,-52,10823,-6128e" filled="f" stroked="t" strokeweight=".5pt" strokecolor="#888888">
                <v:path arrowok="t"/>
              </v:shape>
              <v:shape style="position:absolute;left:1080;top:-6129;width:9743;height:6077" coordorigin="1080,-6129" coordsize="9743,6077" path="m1080,-6128l1080,-52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2" w:lineRule="auto"/>
        <w:ind w:left="1080" w:right="144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61.25pt;margin-top:34.56987pt;width:471.75pt;height:239.83pt;mso-position-horizontal-relative:page;mso-position-vertical-relative:paragraph;z-index:-3607" coordorigin="1225,691" coordsize="9435,4797">
            <v:group style="position:absolute;left:1567;top:4880;width:461;height:130" coordorigin="1567,4880" coordsize="461,130">
              <v:shape style="position:absolute;left:1567;top:4880;width:461;height:130" coordorigin="1567,4880" coordsize="461,130" path="m2028,4880l1567,4880,1567,5009,2028,5009,2028,4880e" filled="t" fillcolor="#005EB8" stroked="f">
                <v:path arrowok="t"/>
                <v:fill/>
              </v:shape>
            </v:group>
            <v:group style="position:absolute;left:2258;top:4493;width:461;height:516" coordorigin="2258,4493" coordsize="461,516">
              <v:shape style="position:absolute;left:2258;top:4493;width:461;height:516" coordorigin="2258,4493" coordsize="461,516" path="m2719,4493l2258,4493,2258,5009,2719,5009,2719,4493e" filled="t" fillcolor="#005EB8" stroked="f">
                <v:path arrowok="t"/>
                <v:fill/>
              </v:shape>
            </v:group>
            <v:group style="position:absolute;left:2950;top:4169;width:461;height:840" coordorigin="2950,4169" coordsize="461,840">
              <v:shape style="position:absolute;left:2950;top:4169;width:461;height:840" coordorigin="2950,4169" coordsize="461,840" path="m3410,4169l2950,4169,2950,5009,3410,5009,3410,4169e" filled="t" fillcolor="#005EB8" stroked="f">
                <v:path arrowok="t"/>
                <v:fill/>
              </v:shape>
            </v:group>
            <v:group style="position:absolute;left:3641;top:3912;width:461;height:1097" coordorigin="3641,3912" coordsize="461,1097">
              <v:shape style="position:absolute;left:3641;top:3912;width:461;height:1097" coordorigin="3641,3912" coordsize="461,1097" path="m4102,3912l3641,3912,3641,5009,4102,5009,4102,3912e" filled="t" fillcolor="#005EB8" stroked="f">
                <v:path arrowok="t"/>
                <v:fill/>
              </v:shape>
            </v:group>
            <v:group style="position:absolute;left:4332;top:3332;width:461;height:1678" coordorigin="4332,3332" coordsize="461,1678">
              <v:shape style="position:absolute;left:4332;top:3332;width:461;height:1678" coordorigin="4332,3332" coordsize="461,1678" path="m4793,3332l4332,3332,4332,5009,4793,5009,4793,3332e" filled="t" fillcolor="#005EB8" stroked="f">
                <v:path arrowok="t"/>
                <v:fill/>
              </v:shape>
            </v:group>
            <v:group style="position:absolute;left:5023;top:3137;width:461;height:1872" coordorigin="5023,3137" coordsize="461,1872">
              <v:shape style="position:absolute;left:5023;top:3137;width:461;height:1872" coordorigin="5023,3137" coordsize="461,1872" path="m5484,3137l5023,3137,5023,5009,5484,5009,5484,3137e" filled="t" fillcolor="#005EB8" stroked="f">
                <v:path arrowok="t"/>
                <v:fill/>
              </v:shape>
            </v:group>
            <v:group style="position:absolute;left:5714;top:2362;width:461;height:2647" coordorigin="5714,2362" coordsize="461,2647">
              <v:shape style="position:absolute;left:5714;top:2362;width:461;height:2647" coordorigin="5714,2362" coordsize="461,2647" path="m6175,2362l5714,2362,5714,5009,6175,5009,6175,2362e" filled="t" fillcolor="#005EB8" stroked="f">
                <v:path arrowok="t"/>
                <v:fill/>
              </v:shape>
            </v:group>
            <v:group style="position:absolute;left:6406;top:3332;width:461;height:1678" coordorigin="6406,3332" coordsize="461,1678">
              <v:shape style="position:absolute;left:6406;top:3332;width:461;height:1678" coordorigin="6406,3332" coordsize="461,1678" path="m6866,3332l6406,3332,6406,5009,6866,5009,6866,3332e" filled="t" fillcolor="#005EB8" stroked="f">
                <v:path arrowok="t"/>
                <v:fill/>
              </v:shape>
            </v:group>
            <v:group style="position:absolute;left:7097;top:1652;width:458;height:3358" coordorigin="7097,1652" coordsize="458,3358">
              <v:shape style="position:absolute;left:7097;top:1652;width:458;height:3358" coordorigin="7097,1652" coordsize="458,3358" path="m7555,1652l7097,1652,7097,5009,7555,5009,7555,1652e" filled="t" fillcolor="#005EB8" stroked="f">
                <v:path arrowok="t"/>
                <v:fill/>
              </v:shape>
            </v:group>
            <v:group style="position:absolute;left:7786;top:2556;width:461;height:2453" coordorigin="7786,2556" coordsize="461,2453">
              <v:shape style="position:absolute;left:7786;top:2556;width:461;height:2453" coordorigin="7786,2556" coordsize="461,2453" path="m8246,2556l7786,2556,7786,5009,8246,5009,8246,2556e" filled="t" fillcolor="#005EB8" stroked="f">
                <v:path arrowok="t"/>
                <v:fill/>
              </v:shape>
            </v:group>
            <v:group style="position:absolute;left:8477;top:3008;width:461;height:2002" coordorigin="8477,3008" coordsize="461,2002">
              <v:shape style="position:absolute;left:8477;top:3008;width:461;height:2002" coordorigin="8477,3008" coordsize="461,2002" path="m8938,3008l8477,3008,8477,5009,8938,5009,8938,3008e" filled="t" fillcolor="#005EB8" stroked="f">
                <v:path arrowok="t"/>
                <v:fill/>
              </v:shape>
            </v:group>
            <v:group style="position:absolute;left:9168;top:3783;width:461;height:1226" coordorigin="9168,3783" coordsize="461,1226">
              <v:shape style="position:absolute;left:9168;top:3783;width:461;height:1226" coordorigin="9168,3783" coordsize="461,1226" path="m9629,3783l9168,3783,9168,5009,9629,5009,9629,3783e" filled="t" fillcolor="#005EB8" stroked="f">
                <v:path arrowok="t"/>
                <v:fill/>
              </v:shape>
            </v:group>
            <v:group style="position:absolute;left:9859;top:4299;width:461;height:710" coordorigin="9859,4299" coordsize="461,710">
              <v:shape style="position:absolute;left:9859;top:4299;width:461;height:710" coordorigin="9859,4299" coordsize="461,710" path="m10320,4299l9859,4299,9859,5009,10320,5009,10320,4299e" filled="t" fillcolor="#005EB8" stroked="f">
                <v:path arrowok="t"/>
                <v:fill/>
              </v:shape>
            </v:group>
            <v:group style="position:absolute;left:1452;top:5009;width:8983;height:2" coordorigin="1452,5009" coordsize="8983,2">
              <v:shape style="position:absolute;left:1452;top:5009;width:8983;height:2" coordorigin="1452,5009" coordsize="8983,0" path="m1452,5009l10435,5009e" filled="f" stroked="t" strokeweight=".48pt" strokecolor="#888888">
                <v:path arrowok="t"/>
              </v:shape>
            </v:group>
            <v:group style="position:absolute;left:1452;top:5009;width:2;height:60" coordorigin="1452,5009" coordsize="2,60">
              <v:shape style="position:absolute;left:1452;top:5009;width:2;height:60" coordorigin="1452,5009" coordsize="0,60" path="m1452,5009l1452,5069e" filled="f" stroked="t" strokeweight=".48pt" strokecolor="#888888">
                <v:path arrowok="t"/>
              </v:shape>
            </v:group>
            <v:group style="position:absolute;left:2143;top:5009;width:2;height:60" coordorigin="2143,5009" coordsize="2,60">
              <v:shape style="position:absolute;left:2143;top:5009;width:2;height:60" coordorigin="2143,5009" coordsize="0,60" path="m2143,5009l2143,5069e" filled="f" stroked="t" strokeweight=".48pt" strokecolor="#888888">
                <v:path arrowok="t"/>
              </v:shape>
            </v:group>
            <v:group style="position:absolute;left:2834;top:5009;width:2;height:60" coordorigin="2834,5009" coordsize="2,60">
              <v:shape style="position:absolute;left:2834;top:5009;width:2;height:60" coordorigin="2834,5009" coordsize="0,60" path="m2834,5009l2834,5069e" filled="f" stroked="t" strokeweight=".48pt" strokecolor="#888888">
                <v:path arrowok="t"/>
              </v:shape>
            </v:group>
            <v:group style="position:absolute;left:3526;top:5009;width:2;height:60" coordorigin="3526,5009" coordsize="2,60">
              <v:shape style="position:absolute;left:3526;top:5009;width:2;height:60" coordorigin="3526,5009" coordsize="0,60" path="m3526,5009l3526,5069e" filled="f" stroked="t" strokeweight=".48pt" strokecolor="#888888">
                <v:path arrowok="t"/>
              </v:shape>
            </v:group>
            <v:group style="position:absolute;left:4217;top:5009;width:2;height:60" coordorigin="4217,5009" coordsize="2,60">
              <v:shape style="position:absolute;left:4217;top:5009;width:2;height:60" coordorigin="4217,5009" coordsize="0,60" path="m4217,5009l4217,5069e" filled="f" stroked="t" strokeweight=".48pt" strokecolor="#888888">
                <v:path arrowok="t"/>
              </v:shape>
            </v:group>
            <v:group style="position:absolute;left:4908;top:5009;width:2;height:60" coordorigin="4908,5009" coordsize="2,60">
              <v:shape style="position:absolute;left:4908;top:5009;width:2;height:60" coordorigin="4908,5009" coordsize="0,60" path="m4908,5009l4908,5069e" filled="f" stroked="t" strokeweight=".48pt" strokecolor="#888888">
                <v:path arrowok="t"/>
              </v:shape>
            </v:group>
            <v:group style="position:absolute;left:5599;top:5009;width:2;height:60" coordorigin="5599,5009" coordsize="2,60">
              <v:shape style="position:absolute;left:5599;top:5009;width:2;height:60" coordorigin="5599,5009" coordsize="0,60" path="m5599,5009l5599,5069e" filled="f" stroked="t" strokeweight=".48pt" strokecolor="#888888">
                <v:path arrowok="t"/>
              </v:shape>
            </v:group>
            <v:group style="position:absolute;left:6290;top:5009;width:2;height:60" coordorigin="6290,5009" coordsize="2,60">
              <v:shape style="position:absolute;left:6290;top:5009;width:2;height:60" coordorigin="6290,5009" coordsize="0,60" path="m6290,5009l6290,5069e" filled="f" stroked="t" strokeweight=".48pt" strokecolor="#888888">
                <v:path arrowok="t"/>
              </v:shape>
            </v:group>
            <v:group style="position:absolute;left:6982;top:5009;width:2;height:60" coordorigin="6982,5009" coordsize="2,60">
              <v:shape style="position:absolute;left:6982;top:5009;width:2;height:60" coordorigin="6982,5009" coordsize="0,60" path="m6982,5009l6982,5069e" filled="f" stroked="t" strokeweight=".48pt" strokecolor="#888888">
                <v:path arrowok="t"/>
              </v:shape>
            </v:group>
            <v:group style="position:absolute;left:7670;top:5009;width:2;height:60" coordorigin="7670,5009" coordsize="2,60">
              <v:shape style="position:absolute;left:7670;top:5009;width:2;height:60" coordorigin="7670,5009" coordsize="0,60" path="m7670,5009l7670,5069e" filled="f" stroked="t" strokeweight=".48pt" strokecolor="#888888">
                <v:path arrowok="t"/>
              </v:shape>
            </v:group>
            <v:group style="position:absolute;left:8362;top:5009;width:2;height:60" coordorigin="8362,5009" coordsize="2,60">
              <v:shape style="position:absolute;left:8362;top:5009;width:2;height:60" coordorigin="8362,5009" coordsize="0,60" path="m8362,5009l8362,5069e" filled="f" stroked="t" strokeweight=".48pt" strokecolor="#888888">
                <v:path arrowok="t"/>
              </v:shape>
            </v:group>
            <v:group style="position:absolute;left:9053;top:5009;width:2;height:60" coordorigin="9053,5009" coordsize="2,60">
              <v:shape style="position:absolute;left:9053;top:5009;width:2;height:60" coordorigin="9053,5009" coordsize="0,60" path="m9053,5009l9053,5069e" filled="f" stroked="t" strokeweight=".48pt" strokecolor="#888888">
                <v:path arrowok="t"/>
              </v:shape>
            </v:group>
            <v:group style="position:absolute;left:9744;top:5009;width:2;height:60" coordorigin="9744,5009" coordsize="2,60">
              <v:shape style="position:absolute;left:9744;top:5009;width:2;height:60" coordorigin="9744,5009" coordsize="0,60" path="m9744,5009l9744,5069e" filled="f" stroked="t" strokeweight=".48pt" strokecolor="#888888">
                <v:path arrowok="t"/>
              </v:shape>
            </v:group>
            <v:group style="position:absolute;left:10435;top:5009;width:2;height:60" coordorigin="10435,5009" coordsize="2,60">
              <v:shape style="position:absolute;left:10435;top:5009;width:2;height:60" coordorigin="10435,5009" coordsize="0,60" path="m10435,5009l10435,5069e" filled="f" stroked="t" strokeweight=".48pt" strokecolor="#888888">
                <v:path arrowok="t"/>
              </v:shape>
            </v:group>
            <v:group style="position:absolute;left:1230;top:696;width:9425;height:4787" coordorigin="1230,696" coordsize="9425,4787">
              <v:shape style="position:absolute;left:1230;top:696;width:9425;height:4787" coordorigin="1230,696" coordsize="9425,4787" path="m1230,5483l10655,5483,10655,697e" filled="f" stroked="t" strokeweight=".5pt" strokecolor="#888888">
                <v:path arrowok="t"/>
              </v:shape>
              <v:shape style="position:absolute;left:1230;top:696;width:9425;height:4787" coordorigin="1230,696" coordsize="9425,4787" path="m1230,697l1230,5483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59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74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378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8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hat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group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fall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into?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4" w:after="0" w:line="225" w:lineRule="exact"/>
        <w:ind w:left="6954" w:right="419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16.61%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494" w:footer="1114" w:top="1380" w:bottom="1300" w:left="0" w:right="0"/>
          <w:pgSz w:w="11920" w:h="1686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right="-20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0.64%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2.56%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4.15%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5.43%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8.31%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9.27%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13.10%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8.31%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12.14%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9.90%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6.07%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3.51%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12" w:equalWidth="0">
            <w:col w:w="2077" w:space="128"/>
            <w:col w:w="563" w:space="128"/>
            <w:col w:w="563" w:space="128"/>
            <w:col w:w="563" w:space="128"/>
            <w:col w:w="563" w:space="128"/>
            <w:col w:w="563" w:space="73"/>
            <w:col w:w="674" w:space="73"/>
            <w:col w:w="563" w:space="764"/>
            <w:col w:w="674" w:space="73"/>
            <w:col w:w="563" w:space="128"/>
            <w:col w:w="563" w:space="128"/>
            <w:col w:w="2112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1540" w:right="-20"/>
        <w:jc w:val="left"/>
        <w:tabs>
          <w:tab w:pos="99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00" w:lineRule="atLeast"/>
        <w:ind w:left="1080" w:right="1162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j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ority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4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(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8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6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%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)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4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er,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are</w:t>
      </w:r>
      <w:r>
        <w:rPr>
          <w:rFonts w:ascii="Arial" w:hAnsi="Arial" w:cs="Arial" w:eastAsia="Arial"/>
          <w:sz w:val="22"/>
          <w:szCs w:val="22"/>
          <w:spacing w:val="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x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omen/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ay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nd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f</w:t>
      </w:r>
      <w:r>
        <w:rPr>
          <w:rFonts w:ascii="Arial" w:hAnsi="Arial" w:cs="Arial" w:eastAsia="Arial"/>
          <w:sz w:val="22"/>
          <w:szCs w:val="22"/>
          <w:spacing w:val="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ar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nts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se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sc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ose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ori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nt</w:t>
      </w:r>
      <w:r>
        <w:rPr>
          <w:rFonts w:ascii="Arial" w:hAnsi="Arial" w:cs="Arial" w:eastAsia="Arial"/>
          <w:sz w:val="22"/>
          <w:szCs w:val="22"/>
          <w:spacing w:val="-2"/>
          <w:w w:val="100"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71" w:lineRule="exact"/>
        <w:ind w:left="379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2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9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hat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x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ual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ori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tion?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25" w:lineRule="exact"/>
        <w:ind w:left="186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90.82%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5" w:lineRule="exact"/>
        <w:ind w:left="3415" w:right="-71"/>
        <w:jc w:val="left"/>
        <w:tabs>
          <w:tab w:pos="4900" w:val="left"/>
          <w:tab w:pos="64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0.33%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0.66%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0.33%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4" w:after="0" w:line="240" w:lineRule="auto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7.21%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0.66%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6974" w:space="934"/>
            <w:col w:w="563" w:space="934"/>
            <w:col w:w="2515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4" w:after="0" w:line="240" w:lineRule="auto"/>
        <w:ind w:left="1588" w:right="-54" w:firstLine="7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right="-74"/>
        <w:jc w:val="left"/>
        <w:tabs>
          <w:tab w:pos="1460" w:val="left"/>
          <w:tab w:pos="27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right="253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40" w:lineRule="auto"/>
        <w:ind w:left="1888" w:right="1552" w:firstLine="-1888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  <w:cols w:num="3" w:equalWidth="0">
            <w:col w:w="2809" w:space="510"/>
            <w:col w:w="3963" w:space="175"/>
            <w:col w:w="4463"/>
          </w:cols>
        </w:sectPr>
      </w:pPr>
      <w:rPr/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1.25pt;margin-top:-242.258102pt;width:471.75pt;height:239.85pt;mso-position-horizontal-relative:page;mso-position-vertical-relative:paragraph;z-index:-3606" coordorigin="1225,-4845" coordsize="9435,4797">
            <v:group style="position:absolute;left:1702;top:-3874;width:998;height:2885" coordorigin="1702,-3874" coordsize="998,2885">
              <v:shape style="position:absolute;left:1702;top:-3874;width:998;height:2885" coordorigin="1702,-3874" coordsize="998,2885" path="m2700,-3874l1702,-3874,1702,-989,2700,-989,2700,-3874e" filled="t" fillcolor="#005EB8" stroked="f">
                <v:path arrowok="t"/>
                <v:fill/>
              </v:shape>
            </v:group>
            <v:group style="position:absolute;left:3199;top:-994;width:998;height:2" coordorigin="3199,-994" coordsize="998,2">
              <v:shape style="position:absolute;left:3199;top:-994;width:998;height:2" coordorigin="3199,-994" coordsize="998,0" path="m3199,-994l4198,-994e" filled="f" stroked="t" strokeweight=".580pt" strokecolor="#005EB8">
                <v:path arrowok="t"/>
              </v:shape>
            </v:group>
            <v:group style="position:absolute;left:4697;top:-999;width:998;height:2" coordorigin="4697,-999" coordsize="998,2">
              <v:shape style="position:absolute;left:4697;top:-999;width:998;height:2" coordorigin="4697,-999" coordsize="998,0" path="m4697,-999l5695,-999e" filled="f" stroked="t" strokeweight="1.06pt" strokecolor="#005EB8">
                <v:path arrowok="t"/>
              </v:shape>
            </v:group>
            <v:group style="position:absolute;left:6194;top:-994;width:998;height:2" coordorigin="6194,-994" coordsize="998,2">
              <v:shape style="position:absolute;left:6194;top:-994;width:998;height:2" coordorigin="6194,-994" coordsize="998,0" path="m6194,-994l7193,-994e" filled="f" stroked="t" strokeweight=".580pt" strokecolor="#005EB8">
                <v:path arrowok="t"/>
              </v:shape>
            </v:group>
            <v:group style="position:absolute;left:7690;top:-1217;width:998;height:228" coordorigin="7690,-1217" coordsize="998,228">
              <v:shape style="position:absolute;left:7690;top:-1217;width:998;height:228" coordorigin="7690,-1217" coordsize="998,228" path="m8688,-1217l7690,-1217,7690,-989,8688,-989,8688,-1217e" filled="t" fillcolor="#005EB8" stroked="f">
                <v:path arrowok="t"/>
                <v:fill/>
              </v:shape>
            </v:group>
            <v:group style="position:absolute;left:9187;top:-999;width:998;height:2" coordorigin="9187,-999" coordsize="998,2">
              <v:shape style="position:absolute;left:9187;top:-999;width:998;height:2" coordorigin="9187,-999" coordsize="998,0" path="m9187,-999l10186,-999e" filled="f" stroked="t" strokeweight="1.06pt" strokecolor="#005EB8">
                <v:path arrowok="t"/>
              </v:shape>
            </v:group>
            <v:group style="position:absolute;left:1452;top:-989;width:8983;height:2" coordorigin="1452,-989" coordsize="8983,2">
              <v:shape style="position:absolute;left:1452;top:-989;width:8983;height:2" coordorigin="1452,-989" coordsize="8983,0" path="m1452,-989l10435,-989e" filled="f" stroked="t" strokeweight=".48pt" strokecolor="#888888">
                <v:path arrowok="t"/>
              </v:shape>
            </v:group>
            <v:group style="position:absolute;left:1452;top:-989;width:2;height:60" coordorigin="1452,-989" coordsize="2,60">
              <v:shape style="position:absolute;left:1452;top:-989;width:2;height:60" coordorigin="1452,-989" coordsize="0,60" path="m1452,-989l1452,-929e" filled="f" stroked="t" strokeweight=".48pt" strokecolor="#888888">
                <v:path arrowok="t"/>
              </v:shape>
            </v:group>
            <v:group style="position:absolute;left:2950;top:-989;width:2;height:60" coordorigin="2950,-989" coordsize="2,60">
              <v:shape style="position:absolute;left:2950;top:-989;width:2;height:60" coordorigin="2950,-989" coordsize="0,60" path="m2950,-989l2950,-929e" filled="f" stroked="t" strokeweight=".48pt" strokecolor="#888888">
                <v:path arrowok="t"/>
              </v:shape>
            </v:group>
            <v:group style="position:absolute;left:4447;top:-989;width:2;height:60" coordorigin="4447,-989" coordsize="2,60">
              <v:shape style="position:absolute;left:4447;top:-989;width:2;height:60" coordorigin="4447,-989" coordsize="0,60" path="m4447,-989l4447,-929e" filled="f" stroked="t" strokeweight=".48pt" strokecolor="#888888">
                <v:path arrowok="t"/>
              </v:shape>
            </v:group>
            <v:group style="position:absolute;left:5945;top:-989;width:2;height:60" coordorigin="5945,-989" coordsize="2,60">
              <v:shape style="position:absolute;left:5945;top:-989;width:2;height:60" coordorigin="5945,-989" coordsize="0,60" path="m5945,-989l5945,-929e" filled="f" stroked="t" strokeweight=".48pt" strokecolor="#888888">
                <v:path arrowok="t"/>
              </v:shape>
            </v:group>
            <v:group style="position:absolute;left:7442;top:-989;width:2;height:60" coordorigin="7442,-989" coordsize="2,60">
              <v:shape style="position:absolute;left:7442;top:-989;width:2;height:60" coordorigin="7442,-989" coordsize="0,60" path="m7442,-989l7442,-929e" filled="f" stroked="t" strokeweight=".48pt" strokecolor="#888888">
                <v:path arrowok="t"/>
              </v:shape>
            </v:group>
            <v:group style="position:absolute;left:8938;top:-989;width:2;height:60" coordorigin="8938,-989" coordsize="2,60">
              <v:shape style="position:absolute;left:8938;top:-989;width:2;height:60" coordorigin="8938,-989" coordsize="0,60" path="m8938,-989l8938,-929e" filled="f" stroked="t" strokeweight=".48pt" strokecolor="#888888">
                <v:path arrowok="t"/>
              </v:shape>
            </v:group>
            <v:group style="position:absolute;left:10435;top:-989;width:2;height:60" coordorigin="10435,-989" coordsize="2,60">
              <v:shape style="position:absolute;left:10435;top:-989;width:2;height:60" coordorigin="10435,-989" coordsize="0,60" path="m10435,-989l10435,-929e" filled="f" stroked="t" strokeweight=".48pt" strokecolor="#888888">
                <v:path arrowok="t"/>
              </v:shape>
            </v:group>
            <v:group style="position:absolute;left:1230;top:-4840;width:9425;height:4787" coordorigin="1230,-4840" coordsize="9425,4787">
              <v:shape style="position:absolute;left:1230;top:-4840;width:9425;height:4787" coordorigin="1230,-4840" coordsize="9425,4787" path="m1230,-53l10655,-53,10655,-4840,1230,-4840,1230,-53x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2" w:lineRule="auto"/>
        <w:ind w:left="1080" w:right="49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60"/>
          <w:pgMar w:top="1580" w:bottom="280" w:left="0" w:right="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4385" w:right="439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hat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is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gend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26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60.65%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5" w:lineRule="exact"/>
        <w:ind w:left="5571" w:right="557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36.45%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right="2671"/>
        <w:jc w:val="righ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</w:rPr>
        <w:t>2.90%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left="2615" w:right="-20"/>
        <w:jc w:val="left"/>
        <w:tabs>
          <w:tab w:pos="5720" w:val="left"/>
          <w:tab w:pos="8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fer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1.25pt;margin-top:-241.458099pt;width:471.75pt;height:239.83pt;mso-position-horizontal-relative:page;mso-position-vertical-relative:paragraph;z-index:-3605" coordorigin="1225,-4829" coordsize="9435,4797">
            <v:group style="position:absolute;left:1951;top:-3663;width:1997;height:3151" coordorigin="1951,-3663" coordsize="1997,3151">
              <v:shape style="position:absolute;left:1951;top:-3663;width:1997;height:3151" coordorigin="1951,-3663" coordsize="1997,3151" path="m3948,-3663l1951,-3663,1951,-511,3948,-511,3948,-3663e" filled="t" fillcolor="#005EB8" stroked="f">
                <v:path arrowok="t"/>
                <v:fill/>
              </v:shape>
            </v:group>
            <v:group style="position:absolute;left:4946;top:-2405;width:1997;height:1894" coordorigin="4946,-2405" coordsize="1997,1894">
              <v:shape style="position:absolute;left:4946;top:-2405;width:1997;height:1894" coordorigin="4946,-2405" coordsize="1997,1894" path="m6943,-2405l4946,-2405,4946,-511,6943,-511,6943,-2405e" filled="t" fillcolor="#005EB8" stroked="f">
                <v:path arrowok="t"/>
                <v:fill/>
              </v:shape>
            </v:group>
            <v:group style="position:absolute;left:7939;top:-663;width:1997;height:151" coordorigin="7939,-663" coordsize="1997,151">
              <v:shape style="position:absolute;left:7939;top:-663;width:1997;height:151" coordorigin="7939,-663" coordsize="1997,151" path="m9936,-663l7939,-663,7939,-511,9936,-511,9936,-663e" filled="t" fillcolor="#005EB8" stroked="f">
                <v:path arrowok="t"/>
                <v:fill/>
              </v:shape>
            </v:group>
            <v:group style="position:absolute;left:1452;top:-511;width:8983;height:2" coordorigin="1452,-511" coordsize="8983,2">
              <v:shape style="position:absolute;left:1452;top:-511;width:8983;height:2" coordorigin="1452,-511" coordsize="8983,0" path="m1452,-511l10435,-511e" filled="f" stroked="t" strokeweight=".48pt" strokecolor="#888888">
                <v:path arrowok="t"/>
              </v:shape>
            </v:group>
            <v:group style="position:absolute;left:1452;top:-511;width:2;height:60" coordorigin="1452,-511" coordsize="2,60">
              <v:shape style="position:absolute;left:1452;top:-511;width:2;height:60" coordorigin="1452,-511" coordsize="0,60" path="m1452,-511l1452,-451e" filled="f" stroked="t" strokeweight=".48pt" strokecolor="#888888">
                <v:path arrowok="t"/>
              </v:shape>
            </v:group>
            <v:group style="position:absolute;left:4447;top:-511;width:2;height:60" coordorigin="4447,-511" coordsize="2,60">
              <v:shape style="position:absolute;left:4447;top:-511;width:2;height:60" coordorigin="4447,-511" coordsize="0,60" path="m4447,-511l4447,-451e" filled="f" stroked="t" strokeweight=".48pt" strokecolor="#888888">
                <v:path arrowok="t"/>
              </v:shape>
            </v:group>
            <v:group style="position:absolute;left:7442;top:-511;width:2;height:60" coordorigin="7442,-511" coordsize="2,60">
              <v:shape style="position:absolute;left:7442;top:-511;width:2;height:60" coordorigin="7442,-511" coordsize="0,60" path="m7442,-511l7442,-451e" filled="f" stroked="t" strokeweight=".48pt" strokecolor="#888888">
                <v:path arrowok="t"/>
              </v:shape>
            </v:group>
            <v:group style="position:absolute;left:10435;top:-511;width:2;height:60" coordorigin="10435,-511" coordsize="2,60">
              <v:shape style="position:absolute;left:10435;top:-511;width:2;height:60" coordorigin="10435,-511" coordsize="0,60" path="m10435,-511l10435,-451e" filled="f" stroked="t" strokeweight=".48pt" strokecolor="#888888">
                <v:path arrowok="t"/>
              </v:shape>
            </v:group>
            <v:group style="position:absolute;left:1230;top:-4824;width:9425;height:4787" coordorigin="1230,-4824" coordsize="9425,4787">
              <v:shape style="position:absolute;left:1230;top:-4824;width:9425;height:4787" coordorigin="1230,-4824" coordsize="9425,4787" path="m1230,-37l10655,-37,10655,-4824e" filled="f" stroked="t" strokeweight=".5pt" strokecolor="#888888">
                <v:path arrowok="t"/>
              </v:shape>
              <v:shape style="position:absolute;left:1230;top:-4824;width:9425;height:4787" coordorigin="1230,-4824" coordsize="9425,4787" path="m1230,-4824l1230,-37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1080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2"/>
          <w:szCs w:val="22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samp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ed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position w:val="-1"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m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22"/>
          <w:szCs w:val="22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-1"/>
        </w:rPr>
        <w:t>es.</w:t>
      </w:r>
      <w:r>
        <w:rPr>
          <w:rFonts w:ascii="Arial" w:hAnsi="Arial" w:cs="Arial" w:eastAsia="Arial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71" w:lineRule="exact"/>
        <w:ind w:left="313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3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1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How</w:t>
      </w:r>
      <w:r>
        <w:rPr>
          <w:rFonts w:ascii="Arial" w:hAnsi="Arial" w:cs="Arial" w:eastAsia="Arial"/>
          <w:sz w:val="24"/>
          <w:szCs w:val="24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ould</w:t>
      </w:r>
      <w:r>
        <w:rPr>
          <w:rFonts w:ascii="Arial" w:hAnsi="Arial" w:cs="Arial" w:eastAsia="Arial"/>
          <w:sz w:val="24"/>
          <w:szCs w:val="24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</w:t>
      </w:r>
      <w:r>
        <w:rPr>
          <w:rFonts w:ascii="Arial" w:hAnsi="Arial" w:cs="Arial" w:eastAsia="Arial"/>
          <w:sz w:val="24"/>
          <w:szCs w:val="24"/>
          <w:spacing w:val="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ribe</w:t>
      </w:r>
      <w:r>
        <w:rPr>
          <w:rFonts w:ascii="Arial" w:hAnsi="Arial" w:cs="Arial" w:eastAsia="Arial"/>
          <w:sz w:val="24"/>
          <w:szCs w:val="24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-6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our</w:t>
      </w:r>
      <w:r>
        <w:rPr>
          <w:rFonts w:ascii="Arial" w:hAnsi="Arial" w:cs="Arial" w:eastAsia="Arial"/>
          <w:sz w:val="24"/>
          <w:szCs w:val="24"/>
          <w:spacing w:val="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nic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or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1"/>
        </w:rPr>
        <w:t>gin?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499.360046" w:type="dxa"/>
      </w:tblPr>
      <w:tblGrid/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" w:after="0" w:line="240" w:lineRule="auto"/>
              <w:ind w:left="9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/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5EB8"/>
          </w:tcPr>
          <w:p>
            <w:pPr/>
            <w:rPr/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8" w:after="0" w:line="240" w:lineRule="auto"/>
              <w:ind w:left="12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89.00%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33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right="23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0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20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2.91%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4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2" w:after="0" w:line="240" w:lineRule="auto"/>
              <w:ind w:right="2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Ir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14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1.94%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36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99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9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0.97%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5" w:after="0" w:line="240" w:lineRule="auto"/>
              <w:ind w:right="23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fr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99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99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99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7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0.65%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184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213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0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2019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9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106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(p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9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1485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nd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9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39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x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gro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nd</w:t>
            </w:r>
            <w:r>
              <w:rPr>
                <w:rFonts w:ascii="Arial" w:hAnsi="Arial" w:cs="Arial" w:eastAsia="Arial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9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456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21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ny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et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g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up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e…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9" w:after="0" w:line="240" w:lineRule="auto"/>
              <w:ind w:left="5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0.32%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264" w:hRule="exact"/>
        </w:trPr>
        <w:tc>
          <w:tcPr>
            <w:tcW w:w="319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147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fer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97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9" w:after="0" w:line="240" w:lineRule="auto"/>
              <w:ind w:left="16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2.27%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8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</w:tbl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08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3.75pt;margin-top:-306.738098pt;width:487.65pt;height:304.340pt;mso-position-horizontal-relative:page;mso-position-vertical-relative:paragraph;z-index:-3604" coordorigin="1075,-6135" coordsize="9753,6087">
            <v:group style="position:absolute;left:4613;top:-4570;width:110;height:264" coordorigin="4613,-4570" coordsize="110,264">
              <v:shape style="position:absolute;left:4613;top:-4570;width:110;height:264" coordorigin="4613,-4570" coordsize="110,264" path="m4723,-4570l4613,-4570,4613,-4306,4723,-4306,4723,-4570e" filled="t" fillcolor="#005EB8" stroked="f">
                <v:path arrowok="t"/>
                <v:fill/>
              </v:shape>
            </v:group>
            <v:group style="position:absolute;left:4640;top:-4174;width:2;height:264" coordorigin="4640,-4174" coordsize="2,264">
              <v:shape style="position:absolute;left:4640;top:-4174;width:2;height:264" coordorigin="4640,-4174" coordsize="0,264" path="m4640,-4174l4640,-3910e" filled="f" stroked="t" strokeweight="2.86pt" strokecolor="#005EB8">
                <v:path arrowok="t"/>
              </v:shape>
            </v:group>
            <v:group style="position:absolute;left:4631;top:-3778;width:2;height:264" coordorigin="4631,-3778" coordsize="2,264">
              <v:shape style="position:absolute;left:4631;top:-3778;width:2;height:264" coordorigin="4631,-3778" coordsize="0,264" path="m4631,-3778l4631,-3514e" filled="f" stroked="t" strokeweight="1.9pt" strokecolor="#005EB8">
                <v:path arrowok="t"/>
              </v:shape>
            </v:group>
            <v:group style="position:absolute;left:4621;top:-3382;width:2;height:264" coordorigin="4621,-3382" coordsize="2,264">
              <v:shape style="position:absolute;left:4621;top:-3382;width:2;height:264" coordorigin="4621,-3382" coordsize="0,264" path="m4621,-3382l4621,-3118e" filled="f" stroked="t" strokeweight=".94pt" strokecolor="#005EB8">
                <v:path arrowok="t"/>
              </v:shape>
            </v:group>
            <v:group style="position:absolute;left:4621;top:-2986;width:2;height:264" coordorigin="4621,-2986" coordsize="2,264">
              <v:shape style="position:absolute;left:4621;top:-2986;width:2;height:264" coordorigin="4621,-2986" coordsize="0,264" path="m4621,-2986l4621,-2722e" filled="f" stroked="t" strokeweight=".94pt" strokecolor="#005EB8">
                <v:path arrowok="t"/>
              </v:shape>
            </v:group>
            <v:group style="position:absolute;left:4621;top:-2590;width:2;height:264" coordorigin="4621,-2590" coordsize="2,264">
              <v:shape style="position:absolute;left:4621;top:-2590;width:2;height:264" coordorigin="4621,-2590" coordsize="0,264" path="m4621,-2590l4621,-2326e" filled="f" stroked="t" strokeweight=".94pt" strokecolor="#005EB8">
                <v:path arrowok="t"/>
              </v:shape>
            </v:group>
            <v:group style="position:absolute;left:4621;top:-2194;width:2;height:264" coordorigin="4621,-2194" coordsize="2,264">
              <v:shape style="position:absolute;left:4621;top:-2194;width:2;height:264" coordorigin="4621,-2194" coordsize="0,264" path="m4621,-2194l4621,-1930e" filled="f" stroked="t" strokeweight=".94pt" strokecolor="#005EB8">
                <v:path arrowok="t"/>
              </v:shape>
            </v:group>
            <v:group style="position:absolute;left:4621;top:-1798;width:2;height:264" coordorigin="4621,-1798" coordsize="2,264">
              <v:shape style="position:absolute;left:4621;top:-1798;width:2;height:264" coordorigin="4621,-1798" coordsize="0,264" path="m4621,-1798l4621,-1534e" filled="f" stroked="t" strokeweight=".94pt" strokecolor="#005EB8">
                <v:path arrowok="t"/>
              </v:shape>
            </v:group>
            <v:group style="position:absolute;left:4621;top:-1402;width:2;height:262" coordorigin="4621,-1402" coordsize="2,262">
              <v:shape style="position:absolute;left:4621;top:-1402;width:2;height:262" coordorigin="4621,-1402" coordsize="0,262" path="m4621,-1402l4621,-1140e" filled="f" stroked="t" strokeweight=".94pt" strokecolor="#005EB8">
                <v:path arrowok="t"/>
              </v:shape>
            </v:group>
            <v:group style="position:absolute;left:4621;top:-1008;width:2;height:264" coordorigin="4621,-1008" coordsize="2,264">
              <v:shape style="position:absolute;left:4621;top:-1008;width:2;height:264" coordorigin="4621,-1008" coordsize="0,264" path="m4621,-1008l4621,-744e" filled="f" stroked="t" strokeweight=".94pt" strokecolor="#005EB8">
                <v:path arrowok="t"/>
              </v:shape>
            </v:group>
            <v:group style="position:absolute;left:4613;top:-5427;width:2;height:5146" coordorigin="4613,-5427" coordsize="2,5146">
              <v:shape style="position:absolute;left:4613;top:-5427;width:2;height:5146" coordorigin="4613,-5427" coordsize="0,5146" path="m4613,-5427l4613,-281e" filled="f" stroked="t" strokeweight=".48pt" strokecolor="#888888">
                <v:path arrowok="t"/>
              </v:shape>
            </v:group>
            <v:group style="position:absolute;left:4553;top:-5427;width:60;height:2" coordorigin="4553,-5427" coordsize="60,2">
              <v:shape style="position:absolute;left:4553;top:-5427;width:60;height:2" coordorigin="4553,-5427" coordsize="60,0" path="m4553,-5427l4613,-5427e" filled="f" stroked="t" strokeweight=".48pt" strokecolor="#888888">
                <v:path arrowok="t"/>
              </v:shape>
            </v:group>
            <v:group style="position:absolute;left:4553;top:-281;width:60;height:2" coordorigin="4553,-281" coordsize="60,2">
              <v:shape style="position:absolute;left:4553;top:-281;width:60;height:2" coordorigin="4553,-281" coordsize="60,0" path="m4553,-281l4613,-281e" filled="f" stroked="t" strokeweight=".48pt" strokecolor="#888888">
                <v:path arrowok="t"/>
              </v:shape>
            </v:group>
            <v:group style="position:absolute;left:1080;top:-6130;width:9743;height:6077" coordorigin="1080,-6130" coordsize="9743,6077">
              <v:shape style="position:absolute;left:1080;top:-6130;width:9743;height:6077" coordorigin="1080,-6130" coordsize="9743,6077" path="m1080,-53l10823,-53,10823,-6130e" filled="f" stroked="t" strokeweight=".5pt" strokecolor="#888888">
                <v:path arrowok="t"/>
              </v:shape>
              <v:shape style="position:absolute;left:1080;top:-6130;width:9743;height:6077" coordorigin="1080,-6130" coordsize="9743,6077" path="m1080,-6130l1080,-53e" filled="f" stroked="t" strokeweight=".5pt" strokecolor="#88888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s)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20%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ters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sectPr>
      <w:pgMar w:header="494" w:footer="1114" w:top="1380" w:bottom="1300" w:left="0" w:right="0"/>
      <w:pgSz w:w="11920" w:h="16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76.329163pt;width:595.559998pt;height:65.710800pt;mso-position-horizontal-relative:page;mso-position-vertical-relative:page;z-index:-363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279999pt;margin-top:805.009216pt;width:134.871402pt;height:11.96pt;mso-position-horizontal-relative:page;mso-position-vertical-relative:page;z-index:-3633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76.329163pt;width:595.559998pt;height:65.710800pt;mso-position-horizontal-relative:page;mso-position-vertical-relative:page;z-index:-363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279999pt;margin-top:805.009216pt;width:134.871402pt;height:11.96pt;mso-position-horizontal-relative:page;mso-position-vertical-relative:page;z-index:-3630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0pt;margin-top:776.329163pt;width:595.559998pt;height:65.710800pt;mso-position-horizontal-relative:page;mso-position-vertical-relative:page;z-index:-3629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279999pt;margin-top:805.009216pt;width:134.871402pt;height:11.96pt;mso-position-horizontal-relative:page;mso-position-vertical-relative:page;z-index:-3628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1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-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44536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suc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5EB8"/>
                    <w:spacing w:val="0"/>
                    <w:w w:val="100"/>
                    <w:b/>
                    <w:bCs/>
                  </w:rPr>
                  <w:t>ss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93.5pt;margin-top:24.699978pt;width:146.730pt;height:44.6pt;mso-position-horizontal-relative:page;mso-position-vertical-relative:page;z-index:-3635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93.5pt;margin-top:24.699978pt;width:146.730pt;height:44.6pt;mso-position-horizontal-relative:page;mso-position-vertical-relative:page;z-index:-3632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4.jpg"/><Relationship Id="rId9" Type="http://schemas.openxmlformats.org/officeDocument/2006/relationships/header" Target="header2.xml"/><Relationship Id="rId10" Type="http://schemas.openxmlformats.org/officeDocument/2006/relationships/image" Target="media/image6.png"/><Relationship Id="rId11" Type="http://schemas.openxmlformats.org/officeDocument/2006/relationships/footer" Target="footer2.xm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3.xml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2018-03-05T11:28:39Z</dcterms:created>
  <dcterms:modified xsi:type="dcterms:W3CDTF">2018-03-05T11:28:39Z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2017-11-13T00:00:00Z</vt:filetime>
  </property>
  <property fmtid="{D5CDD505-2E9C-101B-9397-08002B2CF9AE}" pid="3" name="LastSaved">
    <vt:filetime>2018-03-05T00:00:00Z</vt:filetime>
  </property>
</Properties>
</file>