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0pt;margin-top:0pt;width:595.679993pt;height:841.919983pt;mso-position-horizontal-relative:page;mso-position-vertical-relative:page;z-index:-1659" type="#_x0000_t75">
            <v:imagedata r:id="rId5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28" w:lineRule="exact"/>
        <w:ind w:left="101" w:right="-20"/>
        <w:jc w:val="left"/>
        <w:rPr>
          <w:rFonts w:ascii="Arial" w:hAnsi="Arial" w:cs="Arial" w:eastAsia="Arial"/>
          <w:sz w:val="55"/>
          <w:szCs w:val="55"/>
        </w:rPr>
      </w:pPr>
      <w:rPr/>
      <w:r>
        <w:rPr>
          <w:rFonts w:ascii="Arial" w:hAnsi="Arial" w:cs="Arial" w:eastAsia="Arial"/>
          <w:sz w:val="55"/>
          <w:szCs w:val="55"/>
          <w:color w:val="FFFFFF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55"/>
          <w:szCs w:val="55"/>
          <w:color w:val="FFFFFF"/>
          <w:spacing w:val="-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55"/>
          <w:szCs w:val="55"/>
          <w:color w:val="FFFFFF"/>
          <w:spacing w:val="5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55"/>
          <w:szCs w:val="55"/>
          <w:color w:val="FFFFFF"/>
          <w:spacing w:val="7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55"/>
          <w:szCs w:val="55"/>
          <w:color w:val="FFFFFF"/>
          <w:spacing w:val="-4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55"/>
          <w:szCs w:val="55"/>
          <w:color w:val="FFFFFF"/>
          <w:spacing w:val="-4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55"/>
          <w:szCs w:val="55"/>
          <w:color w:val="FFFFFF"/>
          <w:spacing w:val="8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55"/>
          <w:szCs w:val="55"/>
          <w:color w:val="FFFFFF"/>
          <w:spacing w:val="0"/>
          <w:w w:val="100"/>
          <w:b/>
          <w:bCs/>
          <w:position w:val="-1"/>
        </w:rPr>
        <w:t>x</w:t>
      </w:r>
      <w:r>
        <w:rPr>
          <w:rFonts w:ascii="Arial" w:hAnsi="Arial" w:cs="Arial" w:eastAsia="Arial"/>
          <w:sz w:val="55"/>
          <w:szCs w:val="55"/>
          <w:color w:val="FFFFFF"/>
          <w:spacing w:val="2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55"/>
          <w:szCs w:val="55"/>
          <w:color w:val="FFFFFF"/>
          <w:spacing w:val="-3"/>
          <w:w w:val="100"/>
          <w:b/>
          <w:bCs/>
          <w:position w:val="-1"/>
        </w:rPr>
        <w:t>8</w:t>
      </w:r>
      <w:r>
        <w:rPr>
          <w:rFonts w:ascii="Arial" w:hAnsi="Arial" w:cs="Arial" w:eastAsia="Arial"/>
          <w:sz w:val="55"/>
          <w:szCs w:val="55"/>
          <w:color w:val="FFFFFF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55"/>
          <w:szCs w:val="55"/>
          <w:color w:val="FFFFFF"/>
          <w:spacing w:val="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55"/>
          <w:szCs w:val="55"/>
          <w:color w:val="FFFFFF"/>
          <w:spacing w:val="12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55"/>
          <w:szCs w:val="55"/>
          <w:color w:val="FFFFFF"/>
          <w:spacing w:val="-2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55"/>
          <w:szCs w:val="55"/>
          <w:color w:val="FFFFFF"/>
          <w:spacing w:val="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55"/>
          <w:szCs w:val="55"/>
          <w:color w:val="FFFFFF"/>
          <w:spacing w:val="0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55"/>
          <w:szCs w:val="55"/>
          <w:color w:val="FFFFFF"/>
          <w:spacing w:val="-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55"/>
          <w:szCs w:val="55"/>
          <w:color w:val="FFFFFF"/>
          <w:spacing w:val="7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55"/>
          <w:szCs w:val="55"/>
          <w:color w:val="FFFFFF"/>
          <w:spacing w:val="-2"/>
          <w:w w:val="100"/>
          <w:b/>
          <w:bCs/>
          <w:position w:val="-1"/>
        </w:rPr>
        <w:t>k</w:t>
      </w:r>
      <w:r>
        <w:rPr>
          <w:rFonts w:ascii="Arial" w:hAnsi="Arial" w:cs="Arial" w:eastAsia="Arial"/>
          <w:sz w:val="55"/>
          <w:szCs w:val="55"/>
          <w:color w:val="FFFFFF"/>
          <w:spacing w:val="7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55"/>
          <w:szCs w:val="55"/>
          <w:color w:val="FFFFFF"/>
          <w:spacing w:val="-4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55"/>
          <w:szCs w:val="55"/>
          <w:color w:val="FFFFFF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55"/>
          <w:szCs w:val="55"/>
          <w:color w:val="FFFFFF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55"/>
          <w:szCs w:val="55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55"/>
          <w:szCs w:val="55"/>
          <w:color w:val="FFFFFF"/>
          <w:spacing w:val="4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55"/>
          <w:szCs w:val="55"/>
          <w:color w:val="FFFFFF"/>
          <w:spacing w:val="3"/>
          <w:w w:val="101"/>
          <w:b/>
          <w:bCs/>
          <w:position w:val="-1"/>
        </w:rPr>
        <w:t>P</w:t>
      </w:r>
      <w:r>
        <w:rPr>
          <w:rFonts w:ascii="Arial" w:hAnsi="Arial" w:cs="Arial" w:eastAsia="Arial"/>
          <w:sz w:val="55"/>
          <w:szCs w:val="55"/>
          <w:color w:val="FFFFFF"/>
          <w:spacing w:val="11"/>
          <w:w w:val="101"/>
          <w:b/>
          <w:bCs/>
          <w:position w:val="-1"/>
        </w:rPr>
        <w:t>N</w:t>
      </w:r>
      <w:r>
        <w:rPr>
          <w:rFonts w:ascii="Arial" w:hAnsi="Arial" w:cs="Arial" w:eastAsia="Arial"/>
          <w:sz w:val="55"/>
          <w:szCs w:val="55"/>
          <w:color w:val="FFFFFF"/>
          <w:spacing w:val="0"/>
          <w:w w:val="101"/>
          <w:b/>
          <w:bCs/>
          <w:position w:val="-1"/>
        </w:rPr>
        <w:t>A</w:t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30" w:after="0" w:line="240" w:lineRule="auto"/>
        <w:ind w:left="101" w:right="-20"/>
        <w:jc w:val="left"/>
        <w:rPr>
          <w:rFonts w:ascii="Arial" w:hAnsi="Arial" w:cs="Arial" w:eastAsia="Arial"/>
          <w:sz w:val="55"/>
          <w:szCs w:val="55"/>
        </w:rPr>
      </w:pPr>
      <w:rPr/>
      <w:r>
        <w:rPr>
          <w:rFonts w:ascii="Arial" w:hAnsi="Arial" w:cs="Arial" w:eastAsia="Arial"/>
          <w:sz w:val="55"/>
          <w:szCs w:val="55"/>
          <w:color w:val="FFFFFF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55"/>
          <w:szCs w:val="55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55"/>
          <w:szCs w:val="55"/>
          <w:color w:val="FFFFFF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55"/>
          <w:szCs w:val="55"/>
          <w:color w:val="FFFFFF"/>
          <w:spacing w:val="7"/>
          <w:w w:val="100"/>
          <w:b/>
          <w:bCs/>
        </w:rPr>
        <w:t>s</w:t>
      </w:r>
      <w:r>
        <w:rPr>
          <w:rFonts w:ascii="Arial" w:hAnsi="Arial" w:cs="Arial" w:eastAsia="Arial"/>
          <w:sz w:val="55"/>
          <w:szCs w:val="55"/>
          <w:color w:val="FFFFFF"/>
          <w:spacing w:val="-4"/>
          <w:w w:val="100"/>
          <w:b/>
          <w:bCs/>
        </w:rPr>
        <w:t>u</w:t>
      </w:r>
      <w:r>
        <w:rPr>
          <w:rFonts w:ascii="Arial" w:hAnsi="Arial" w:cs="Arial" w:eastAsia="Arial"/>
          <w:sz w:val="55"/>
          <w:szCs w:val="55"/>
          <w:color w:val="FFFFF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55"/>
          <w:szCs w:val="55"/>
          <w:color w:val="FFFFFF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55"/>
          <w:szCs w:val="55"/>
          <w:color w:val="FFFFFF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55"/>
          <w:szCs w:val="55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55"/>
          <w:szCs w:val="55"/>
          <w:color w:val="FFFFFF"/>
          <w:spacing w:val="8"/>
          <w:w w:val="100"/>
          <w:b/>
          <w:bCs/>
        </w:rPr>
        <w:t>i</w:t>
      </w:r>
      <w:r>
        <w:rPr>
          <w:rFonts w:ascii="Arial" w:hAnsi="Arial" w:cs="Arial" w:eastAsia="Arial"/>
          <w:sz w:val="55"/>
          <w:szCs w:val="55"/>
          <w:color w:val="FFFFFF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55"/>
          <w:szCs w:val="55"/>
          <w:color w:val="FFFFF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55"/>
          <w:szCs w:val="55"/>
          <w:color w:val="FFFFFF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55"/>
          <w:szCs w:val="55"/>
          <w:color w:val="FFFFFF"/>
          <w:spacing w:val="0"/>
          <w:w w:val="101"/>
          <w:b/>
          <w:bCs/>
        </w:rPr>
        <w:t>R</w:t>
      </w:r>
      <w:r>
        <w:rPr>
          <w:rFonts w:ascii="Arial" w:hAnsi="Arial" w:cs="Arial" w:eastAsia="Arial"/>
          <w:sz w:val="55"/>
          <w:szCs w:val="55"/>
          <w:color w:val="FFFFFF"/>
          <w:spacing w:val="7"/>
          <w:w w:val="101"/>
          <w:b/>
          <w:bCs/>
        </w:rPr>
        <w:t>e</w:t>
      </w:r>
      <w:r>
        <w:rPr>
          <w:rFonts w:ascii="Arial" w:hAnsi="Arial" w:cs="Arial" w:eastAsia="Arial"/>
          <w:sz w:val="55"/>
          <w:szCs w:val="55"/>
          <w:color w:val="FFFFFF"/>
          <w:spacing w:val="5"/>
          <w:w w:val="101"/>
          <w:b/>
          <w:bCs/>
        </w:rPr>
        <w:t>p</w:t>
      </w:r>
      <w:r>
        <w:rPr>
          <w:rFonts w:ascii="Arial" w:hAnsi="Arial" w:cs="Arial" w:eastAsia="Arial"/>
          <w:sz w:val="55"/>
          <w:szCs w:val="55"/>
          <w:color w:val="FFFFFF"/>
          <w:spacing w:val="-4"/>
          <w:w w:val="101"/>
          <w:b/>
          <w:bCs/>
        </w:rPr>
        <w:t>o</w:t>
      </w:r>
      <w:r>
        <w:rPr>
          <w:rFonts w:ascii="Arial" w:hAnsi="Arial" w:cs="Arial" w:eastAsia="Arial"/>
          <w:sz w:val="55"/>
          <w:szCs w:val="55"/>
          <w:color w:val="FFFFFF"/>
          <w:spacing w:val="3"/>
          <w:w w:val="101"/>
          <w:b/>
          <w:bCs/>
        </w:rPr>
        <w:t>r</w:t>
      </w:r>
      <w:r>
        <w:rPr>
          <w:rFonts w:ascii="Arial" w:hAnsi="Arial" w:cs="Arial" w:eastAsia="Arial"/>
          <w:sz w:val="55"/>
          <w:szCs w:val="55"/>
          <w:color w:val="FFFFFF"/>
          <w:spacing w:val="0"/>
          <w:w w:val="101"/>
          <w:b/>
          <w:bCs/>
        </w:rPr>
        <w:t>t</w:t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860" w:right="1680"/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1086" w:right="8257"/>
        <w:jc w:val="both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4688"/>
          <w:spacing w:val="-1"/>
          <w:w w:val="100"/>
        </w:rPr>
        <w:t>1</w:t>
      </w:r>
      <w:r>
        <w:rPr>
          <w:rFonts w:ascii="Arial" w:hAnsi="Arial" w:cs="Arial" w:eastAsia="Arial"/>
          <w:sz w:val="36"/>
          <w:szCs w:val="36"/>
          <w:color w:val="004688"/>
          <w:spacing w:val="4"/>
          <w:w w:val="100"/>
        </w:rPr>
        <w:t>.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</w:rPr>
        <w:t>0</w:t>
      </w:r>
      <w:r>
        <w:rPr>
          <w:rFonts w:ascii="Arial" w:hAnsi="Arial" w:cs="Arial" w:eastAsia="Arial"/>
          <w:sz w:val="36"/>
          <w:szCs w:val="36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88"/>
          <w:spacing w:val="4"/>
          <w:w w:val="101"/>
        </w:rPr>
        <w:t>I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1"/>
        </w:rPr>
        <w:t>n</w:t>
      </w:r>
      <w:r>
        <w:rPr>
          <w:rFonts w:ascii="Arial" w:hAnsi="Arial" w:cs="Arial" w:eastAsia="Arial"/>
          <w:sz w:val="36"/>
          <w:szCs w:val="36"/>
          <w:color w:val="004688"/>
          <w:spacing w:val="4"/>
          <w:w w:val="101"/>
        </w:rPr>
        <w:t>t</w:t>
      </w:r>
      <w:r>
        <w:rPr>
          <w:rFonts w:ascii="Arial" w:hAnsi="Arial" w:cs="Arial" w:eastAsia="Arial"/>
          <w:sz w:val="36"/>
          <w:szCs w:val="36"/>
          <w:color w:val="004688"/>
          <w:spacing w:val="3"/>
          <w:w w:val="101"/>
        </w:rPr>
        <w:t>r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1"/>
        </w:rPr>
        <w:t>o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1"/>
        </w:rPr>
        <w:t>d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1"/>
        </w:rPr>
        <w:t>u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1"/>
        </w:rPr>
        <w:t>c</w:t>
      </w:r>
      <w:r>
        <w:rPr>
          <w:rFonts w:ascii="Arial" w:hAnsi="Arial" w:cs="Arial" w:eastAsia="Arial"/>
          <w:sz w:val="36"/>
          <w:szCs w:val="36"/>
          <w:color w:val="004688"/>
          <w:spacing w:val="-5"/>
          <w:w w:val="101"/>
        </w:rPr>
        <w:t>t</w:t>
      </w:r>
      <w:r>
        <w:rPr>
          <w:rFonts w:ascii="Arial" w:hAnsi="Arial" w:cs="Arial" w:eastAsia="Arial"/>
          <w:sz w:val="36"/>
          <w:szCs w:val="36"/>
          <w:color w:val="004688"/>
          <w:spacing w:val="5"/>
          <w:w w:val="101"/>
        </w:rPr>
        <w:t>i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1"/>
        </w:rPr>
        <w:t>o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1"/>
        </w:rPr>
        <w:t>n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086" w:right="101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1086" w:right="102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7" w:lineRule="auto"/>
        <w:ind w:left="1086" w:right="101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1" w:lineRule="auto"/>
        <w:ind w:left="1086" w:right="101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6" w:right="623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</w:p>
    <w:p>
      <w:pPr>
        <w:spacing w:before="0" w:after="0" w:line="261" w:lineRule="exact"/>
        <w:ind w:left="15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</w:p>
    <w:p>
      <w:pPr>
        <w:spacing w:before="0" w:after="0" w:line="269" w:lineRule="exact"/>
        <w:ind w:left="15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9" w:lineRule="exact"/>
        <w:ind w:left="15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5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6" w:right="103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</w:p>
    <w:p>
      <w:pPr>
        <w:spacing w:before="0" w:after="0" w:line="250" w:lineRule="exact"/>
        <w:ind w:left="1086" w:right="718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exact"/>
        <w:ind w:left="1086" w:right="101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1</w:t>
      </w:r>
      <w:r>
        <w:rPr>
          <w:rFonts w:ascii="Arial" w:hAnsi="Arial" w:cs="Arial" w:eastAsia="Arial"/>
          <w:sz w:val="14"/>
          <w:szCs w:val="14"/>
          <w:spacing w:val="5"/>
          <w:w w:val="100"/>
          <w:position w:val="10"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>t</w:t>
      </w:r>
      <w:r>
        <w:rPr>
          <w:rFonts w:ascii="Arial" w:hAnsi="Arial" w:cs="Arial" w:eastAsia="Arial"/>
          <w:sz w:val="14"/>
          <w:szCs w:val="14"/>
          <w:spacing w:val="29"/>
          <w:w w:val="100"/>
          <w:position w:val="1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7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0"/>
        </w:rPr>
        <w:t>5</w:t>
      </w:r>
      <w:r>
        <w:rPr>
          <w:rFonts w:ascii="Arial" w:hAnsi="Arial" w:cs="Arial" w:eastAsia="Arial"/>
          <w:sz w:val="14"/>
          <w:szCs w:val="14"/>
          <w:spacing w:val="-2"/>
          <w:w w:val="100"/>
          <w:position w:val="10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10"/>
        </w:rPr>
        <w:t>h</w:t>
      </w:r>
      <w:r>
        <w:rPr>
          <w:rFonts w:ascii="Arial" w:hAnsi="Arial" w:cs="Arial" w:eastAsia="Arial"/>
          <w:sz w:val="14"/>
          <w:szCs w:val="14"/>
          <w:spacing w:val="27"/>
          <w:w w:val="100"/>
          <w:position w:val="1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8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:</w:t>
      </w:r>
    </w:p>
    <w:p>
      <w:pPr>
        <w:spacing w:before="0" w:after="0" w:line="268" w:lineRule="exact"/>
        <w:ind w:left="15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69" w:lineRule="exact"/>
        <w:ind w:left="15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48" w:lineRule="exact"/>
        <w:ind w:left="15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</w:p>
    <w:p>
      <w:pPr>
        <w:spacing w:before="1" w:after="0" w:line="240" w:lineRule="auto"/>
        <w:ind w:left="15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exact"/>
        <w:ind w:left="1086" w:right="104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6" w:right="488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-1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1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exact"/>
        <w:ind w:left="1086" w:right="103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pgMar w:header="494" w:footer="1112" w:top="1380" w:bottom="1300" w:left="0" w:right="0"/>
          <w:headerReference w:type="default" r:id="rId6"/>
          <w:footerReference w:type="default" r:id="rId7"/>
          <w:pgSz w:w="11920" w:h="1684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1249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4688"/>
          <w:spacing w:val="-1"/>
          <w:w w:val="100"/>
        </w:rPr>
        <w:t>2</w:t>
      </w:r>
      <w:r>
        <w:rPr>
          <w:rFonts w:ascii="Arial" w:hAnsi="Arial" w:cs="Arial" w:eastAsia="Arial"/>
          <w:sz w:val="36"/>
          <w:szCs w:val="36"/>
          <w:color w:val="004688"/>
          <w:spacing w:val="4"/>
          <w:w w:val="100"/>
        </w:rPr>
        <w:t>.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</w:rPr>
        <w:t>0</w:t>
      </w:r>
      <w:r>
        <w:rPr>
          <w:rFonts w:ascii="Arial" w:hAnsi="Arial" w:cs="Arial" w:eastAsia="Arial"/>
          <w:sz w:val="36"/>
          <w:szCs w:val="36"/>
          <w:color w:val="004688"/>
          <w:spacing w:val="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88"/>
          <w:spacing w:val="-1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004688"/>
          <w:spacing w:val="3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004688"/>
          <w:spacing w:val="1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88"/>
          <w:spacing w:val="-12"/>
          <w:w w:val="101"/>
        </w:rPr>
        <w:t>F</w:t>
      </w:r>
      <w:r>
        <w:rPr>
          <w:rFonts w:ascii="Arial" w:hAnsi="Arial" w:cs="Arial" w:eastAsia="Arial"/>
          <w:sz w:val="36"/>
          <w:szCs w:val="36"/>
          <w:color w:val="004688"/>
          <w:spacing w:val="5"/>
          <w:w w:val="101"/>
        </w:rPr>
        <w:t>i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1"/>
        </w:rPr>
        <w:t>n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1"/>
        </w:rPr>
        <w:t>d</w:t>
      </w:r>
      <w:r>
        <w:rPr>
          <w:rFonts w:ascii="Arial" w:hAnsi="Arial" w:cs="Arial" w:eastAsia="Arial"/>
          <w:sz w:val="36"/>
          <w:szCs w:val="36"/>
          <w:color w:val="004688"/>
          <w:spacing w:val="5"/>
          <w:w w:val="101"/>
        </w:rPr>
        <w:t>i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1"/>
        </w:rPr>
        <w:t>n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1"/>
        </w:rPr>
        <w:t>g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1"/>
        </w:rPr>
        <w:t>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6" w:right="573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.1</w:t>
      </w:r>
      <w:r>
        <w:rPr>
          <w:rFonts w:ascii="Arial" w:hAnsi="Arial" w:cs="Arial" w:eastAsia="Arial"/>
          <w:sz w:val="24"/>
          <w:szCs w:val="24"/>
          <w:color w:val="004688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3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4688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4688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4688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6" w:right="102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2" w:after="0" w:line="240" w:lineRule="auto"/>
        <w:ind w:left="2337" w:right="224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color w:val="002F86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color w:val="002F86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12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428" w:lineRule="auto"/>
        <w:ind w:left="1768" w:right="166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color w:val="002F86"/>
          <w:spacing w:val="-3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color w:val="002F86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color w:val="002F86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2F86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-3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.”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color w:val="002F86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color w:val="002F86"/>
          <w:spacing w:val="9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.”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40" w:lineRule="auto"/>
        <w:ind w:left="3191" w:right="315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color w:val="002F86"/>
          <w:spacing w:val="-3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color w:val="002F86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-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8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exact"/>
        <w:ind w:left="1086" w:right="1015"/>
        <w:jc w:val="both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3.099998pt;margin-top:48.020012pt;width:158.8pt;height:79.9pt;mso-position-horizontal-relative:page;mso-position-vertical-relative:paragraph;z-index:-1658" coordorigin="1062,960" coordsize="3176,1598">
            <v:group style="position:absolute;left:1072;top:970;width:3156;height:1578" coordorigin="1072,970" coordsize="3156,1578">
              <v:shape style="position:absolute;left:1072;top:970;width:3156;height:1578" coordorigin="1072,970" coordsize="3156,1578" path="m3965,970l1321,971,1254,983,1195,1011,1145,1052,1106,1104,1081,1166,1072,1233,1072,2299,1085,2366,1112,2426,1154,2476,1206,2515,1267,2540,1335,2548,3979,2548,4046,2536,4105,2508,4156,2467,4194,2414,4219,2353,4228,2285,4228,1219,4215,1153,4188,1093,4146,1043,4094,1004,4033,979,3965,970e" filled="t" fillcolor="#002F86" stroked="f">
                <v:path arrowok="t"/>
                <v:fill/>
              </v:shape>
            </v:group>
            <v:group style="position:absolute;left:1072;top:970;width:3156;height:1578" coordorigin="1072,970" coordsize="3156,1578">
              <v:shape style="position:absolute;left:1072;top:970;width:3156;height:1578" coordorigin="1072,970" coordsize="3156,1578" path="m1072,1233l1081,1166,1106,1104,1145,1052,1195,1011,1254,983,1321,971,3965,970,3988,971,4054,986,4112,1016,4161,1058,4198,1112,4221,1174,4228,2285,4227,2308,4213,2374,4183,2433,4140,2482,4086,2519,4024,2542,1335,2548,1312,2547,1246,2533,1188,2503,1139,2460,1102,2407,1079,2344,1072,1233xe" filled="f" stroked="t" strokeweight="1pt" strokecolor="#001F6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7.399994pt;margin-top:48.070011pt;width:158.8pt;height:79.9pt;mso-position-horizontal-relative:page;mso-position-vertical-relative:paragraph;z-index:-1657" coordorigin="4348,961" coordsize="3176,1598">
            <v:group style="position:absolute;left:4358;top:971;width:3156;height:1578" coordorigin="4358,971" coordsize="3156,1578">
              <v:shape style="position:absolute;left:4358;top:971;width:3156;height:1578" coordorigin="4358,971" coordsize="3156,1578" path="m7251,971l4607,972,4540,984,4481,1012,4431,1053,4392,1105,4367,1167,4358,1234,4358,2300,4371,2367,4398,2427,4440,2477,4492,2516,4553,2541,4621,2549,7265,2549,7332,2537,7391,2509,7442,2468,7480,2415,7505,2354,7514,2286,7514,1220,7501,1154,7474,1094,7432,1044,7380,1005,7319,980,7251,971e" filled="t" fillcolor="#005EB8" stroked="f">
                <v:path arrowok="t"/>
                <v:fill/>
              </v:shape>
            </v:group>
            <v:group style="position:absolute;left:4358;top:971;width:3156;height:1578" coordorigin="4358,971" coordsize="3156,1578">
              <v:shape style="position:absolute;left:4358;top:971;width:3156;height:1578" coordorigin="4358,971" coordsize="3156,1578" path="m4358,1234l4367,1167,4392,1105,4431,1053,4481,1012,4540,984,4607,972,7251,971,7274,972,7340,987,7398,1017,7447,1059,7484,1113,7507,1175,7514,2286,7513,2309,7499,2375,7469,2434,7426,2483,7372,2520,7310,2543,4621,2549,4598,2548,4532,2534,4474,2504,4425,2461,4388,2408,4365,2345,4358,1234xe" filled="f" stroked="t" strokeweight="1pt" strokecolor="#00438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1.700012pt;margin-top:48.020012pt;width:158.8pt;height:79.9pt;mso-position-horizontal-relative:page;mso-position-vertical-relative:paragraph;z-index:-1656" coordorigin="7634,960" coordsize="3176,1598">
            <v:group style="position:absolute;left:7644;top:970;width:3156;height:1578" coordorigin="7644,970" coordsize="3156,1578">
              <v:shape style="position:absolute;left:7644;top:970;width:3156;height:1578" coordorigin="7644,970" coordsize="3156,1578" path="m10537,970l7893,971,7826,983,7767,1011,7717,1052,7678,1104,7653,1166,7644,1233,7644,2299,7657,2366,7684,2426,7726,2476,7778,2515,7839,2540,7907,2548,10551,2548,10618,2536,10677,2508,10728,2467,10766,2414,10791,2353,10800,2285,10800,1219,10787,1153,10760,1093,10718,1043,10666,1004,10605,979,10537,970e" filled="t" fillcolor="#41B6E6" stroked="f">
                <v:path arrowok="t"/>
                <v:fill/>
              </v:shape>
            </v:group>
            <v:group style="position:absolute;left:7644;top:970;width:3156;height:1578" coordorigin="7644,970" coordsize="3156,1578">
              <v:shape style="position:absolute;left:7644;top:970;width:3156;height:1578" coordorigin="7644,970" coordsize="3156,1578" path="m7644,1233l7653,1166,7678,1104,7717,1052,7767,1011,7826,983,7893,971,10537,970,10560,971,10626,986,10684,1016,10733,1058,10770,1112,10793,1174,10800,2285,10799,2308,10785,2374,10755,2433,10712,2482,10658,2519,10596,2542,7907,2548,7884,2547,7818,2533,7760,2503,7711,2460,7674,2407,7651,2344,7644,1233xe" filled="f" stroked="t" strokeweight="1pt" strokecolor="#2C85A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0" w:after="0" w:line="239" w:lineRule="auto"/>
        <w:ind w:left="1363" w:right="-4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6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FFFFFF"/>
          <w:spacing w:val="-9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6" w:lineRule="auto"/>
        <w:ind w:left="-21" w:right="-41" w:firstLine="-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6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FFFFF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0" w:after="0" w:line="239" w:lineRule="auto"/>
        <w:ind w:left="-21" w:right="1368" w:firstLine="14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7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0" w:right="0"/>
          <w:cols w:num="3" w:equalWidth="0">
            <w:col w:w="3916" w:space="754"/>
            <w:col w:w="2541" w:space="725"/>
            <w:col w:w="398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29" w:after="0" w:line="245" w:lineRule="auto"/>
        <w:ind w:left="2987" w:right="-4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-1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3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7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6" w:lineRule="auto"/>
        <w:ind w:left="-21" w:right="3307" w:firstLine="-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FFFFF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5594" w:space="1006"/>
            <w:col w:w="53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2" w:after="0" w:line="241" w:lineRule="auto"/>
        <w:ind w:left="1086" w:right="1014"/>
        <w:jc w:val="both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35.300003pt;margin-top:-93.072121pt;width:158.8pt;height:79.9pt;mso-position-horizontal-relative:page;mso-position-vertical-relative:paragraph;z-index:-1655" coordorigin="2706,-1861" coordsize="3176,1598">
            <v:group style="position:absolute;left:2716;top:-1851;width:3156;height:1578" coordorigin="2716,-1851" coordsize="3156,1578">
              <v:shape style="position:absolute;left:2716;top:-1851;width:3156;height:1578" coordorigin="2716,-1851" coordsize="3156,1578" path="m5609,-1851l2965,-1851,2898,-1839,2839,-1811,2789,-1770,2750,-1717,2725,-1656,2716,-1588,2716,-523,2729,-456,2756,-396,2798,-346,2850,-307,2911,-282,2979,-273,5623,-274,5690,-286,5749,-314,5799,-355,5838,-407,5863,-469,5872,-536,5872,-1602,5859,-1669,5832,-1729,5790,-1779,5738,-1818,5677,-1843,5609,-1851e" filled="t" fillcolor="#699EFF" stroked="f">
                <v:path arrowok="t"/>
                <v:fill/>
              </v:shape>
            </v:group>
            <v:group style="position:absolute;left:2716;top:-1851;width:3156;height:1578" coordorigin="2716,-1851" coordsize="3156,1578">
              <v:shape style="position:absolute;left:2716;top:-1851;width:3156;height:1578" coordorigin="2716,-1851" coordsize="3156,1578" path="m2716,-1588l2725,-1656,2750,-1717,2789,-1770,2839,-1811,2898,-1839,2965,-1851,5609,-1851,5632,-1850,5698,-1836,5756,-1806,5805,-1763,5842,-1710,5865,-1647,5872,-536,5871,-513,5857,-447,5827,-389,5784,-340,5730,-303,5668,-280,2979,-273,2956,-274,2890,-289,2832,-319,2783,-362,2746,-415,2723,-477,2716,-1588xe" filled="f" stroked="t" strokeweight="1pt" strokecolor="#001F6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9.649994pt;margin-top:-93.572121pt;width:158.8pt;height:79.9pt;mso-position-horizontal-relative:page;mso-position-vertical-relative:paragraph;z-index:-1654" coordorigin="5993,-1871" coordsize="3176,1598">
            <v:group style="position:absolute;left:6003;top:-1861;width:3156;height:1578" coordorigin="6003,-1861" coordsize="3156,1578">
              <v:shape style="position:absolute;left:6003;top:-1861;width:3156;height:1578" coordorigin="6003,-1861" coordsize="3156,1578" path="m8896,-1861l6252,-1861,6185,-1849,6126,-1821,6076,-1780,6037,-1727,6012,-1666,6003,-1598,6003,-533,6016,-466,6043,-406,6085,-356,6137,-317,6198,-292,6266,-283,8910,-284,8977,-296,9036,-324,9086,-365,9125,-417,9150,-479,9159,-546,9159,-1612,9146,-1679,9119,-1739,9077,-1789,9025,-1828,8964,-1853,8896,-1861e" filled="t" fillcolor="#85C7FF" stroked="f">
                <v:path arrowok="t"/>
                <v:fill/>
              </v:shape>
            </v:group>
            <v:group style="position:absolute;left:6003;top:-1861;width:3156;height:1578" coordorigin="6003,-1861" coordsize="3156,1578">
              <v:shape style="position:absolute;left:6003;top:-1861;width:3156;height:1578" coordorigin="6003,-1861" coordsize="3156,1578" path="m6003,-1598l6012,-1666,6037,-1727,6076,-1780,6126,-1821,6185,-1849,6252,-1861,8896,-1861,8919,-1860,8985,-1846,9043,-1816,9092,-1773,9129,-1720,9152,-1657,9159,-546,9158,-523,9144,-457,9114,-399,9071,-350,9017,-313,8955,-290,6266,-283,6243,-284,6177,-299,6119,-329,6070,-372,6033,-425,6010,-487,6003,-1598xe" filled="f" stroked="t" strokeweight="1pt" strokecolor="#001F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86" w:right="249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2F86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-5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-1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rou</w:t>
      </w:r>
      <w:r>
        <w:rPr>
          <w:rFonts w:ascii="Arial" w:hAnsi="Arial" w:cs="Arial" w:eastAsia="Arial"/>
          <w:sz w:val="22"/>
          <w:szCs w:val="22"/>
          <w:color w:val="002F86"/>
          <w:spacing w:val="8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-5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-1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2F86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002F86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2F86"/>
          <w:spacing w:val="8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-1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002F86"/>
          <w:spacing w:val="3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-6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ore</w:t>
      </w:r>
      <w:r>
        <w:rPr>
          <w:rFonts w:ascii="Arial" w:hAnsi="Arial" w:cs="Arial" w:eastAsia="Arial"/>
          <w:sz w:val="22"/>
          <w:szCs w:val="22"/>
          <w:color w:val="002F8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002F86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2F86"/>
          <w:spacing w:val="-8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2F8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2F8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86" w:right="554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8"/>
          <w:szCs w:val="28"/>
          <w:color w:val="00AF50"/>
          <w:spacing w:val="6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00AF5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AF5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AF5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AF5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00AF5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;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10" w:right="467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8" w:lineRule="auto"/>
        <w:ind w:left="1144" w:right="112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-1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3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x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q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x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664" w:right="161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“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  <w:position w:val="-1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181" w:right="114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40" w:lineRule="auto"/>
        <w:ind w:left="4412" w:right="438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2" w:lineRule="auto"/>
        <w:ind w:left="1086" w:right="101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8"/>
          <w:szCs w:val="28"/>
          <w:color w:val="00AF50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00AF5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AF5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00AF50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;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6" w:right="100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8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6" w:right="101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1" w:lineRule="auto"/>
        <w:ind w:left="1086" w:right="100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6" w:right="459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5EB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005EB8"/>
          <w:spacing w:val="-5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005EB8"/>
          <w:spacing w:val="-1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005EB8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5EB8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5EB8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5EB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5EB8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rou</w:t>
      </w:r>
      <w:r>
        <w:rPr>
          <w:rFonts w:ascii="Arial" w:hAnsi="Arial" w:cs="Arial" w:eastAsia="Arial"/>
          <w:sz w:val="22"/>
          <w:szCs w:val="22"/>
          <w:color w:val="005EB8"/>
          <w:spacing w:val="8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005EB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5EB8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color w:val="005EB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5EB8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5EB8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5EB8"/>
          <w:spacing w:val="-8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5EB8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5EB8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5EB8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005EB8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color w:val="005EB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005EB8"/>
          <w:spacing w:val="8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005EB8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5EB8"/>
          <w:spacing w:val="-1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005EB8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5EB8"/>
          <w:spacing w:val="1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005EB8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pro</w:t>
      </w:r>
      <w:r>
        <w:rPr>
          <w:rFonts w:ascii="Arial" w:hAnsi="Arial" w:cs="Arial" w:eastAsia="Arial"/>
          <w:sz w:val="22"/>
          <w:szCs w:val="22"/>
          <w:color w:val="005EB8"/>
          <w:spacing w:val="1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005EB8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005EB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005EB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005EB8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5EB8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005EB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6" w:right="554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8"/>
          <w:szCs w:val="28"/>
          <w:color w:val="00AF50"/>
          <w:spacing w:val="6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00AF5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AF5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AF5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AF5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00AF5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;</w:t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exact"/>
        <w:ind w:left="1297" w:right="122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81" w:right="111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40" w:lineRule="auto"/>
        <w:ind w:left="4566" w:right="4544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31" w:right="1410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exact"/>
        <w:ind w:left="4825" w:right="4794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5" w:lineRule="auto"/>
        <w:ind w:left="1144" w:right="113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11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9" w:lineRule="auto"/>
        <w:ind w:left="1086" w:right="1026" w:firstLine="7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8"/>
          <w:szCs w:val="28"/>
          <w:color w:val="00AF50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00AF5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AF5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00AF50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;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6" w:right="101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1" w:lineRule="auto"/>
        <w:ind w:left="1086" w:right="101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</w:p>
    <w:p>
      <w:pPr>
        <w:spacing w:before="0" w:after="0" w:line="177" w:lineRule="exact"/>
        <w:ind w:left="1086" w:right="1067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both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086" w:right="254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exact"/>
        <w:ind w:left="1086" w:right="100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x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5" w:lineRule="auto"/>
        <w:ind w:left="1086" w:right="100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6" w:right="300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1B6E6"/>
          <w:spacing w:val="8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-10"/>
          <w:w w:val="100"/>
          <w:b/>
          <w:bCs/>
        </w:rPr>
        <w:t>q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41B6E6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-1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1B6E6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1B6E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1B6E6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1B6E6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1B6E6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1B6E6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1B6E6"/>
          <w:spacing w:val="-7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41B6E6"/>
          <w:spacing w:val="-8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1B6E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color w:val="41B6E6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1B6E6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41B6E6"/>
          <w:spacing w:val="9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-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41B6E6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1B6E6"/>
          <w:spacing w:val="-8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41B6E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41B6E6"/>
          <w:spacing w:val="3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1B6E6"/>
          <w:spacing w:val="-6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41B6E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2"/>
          <w:szCs w:val="22"/>
          <w:color w:val="41B6E6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41B6E6"/>
          <w:spacing w:val="8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41B6E6"/>
          <w:spacing w:val="-1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41B6E6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41B6E6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41B6E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6" w:right="554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8"/>
          <w:szCs w:val="28"/>
          <w:color w:val="00AF50"/>
          <w:spacing w:val="6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00AF5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AF5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AF5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AF5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00AF5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;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115" w:right="1107" w:firstLine="-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x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7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.”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exact"/>
        <w:ind w:left="1288" w:right="127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.”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exact"/>
        <w:ind w:left="1403" w:right="139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5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19" w:right="198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/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9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.”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2" w:lineRule="auto"/>
        <w:ind w:left="1086" w:right="102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8"/>
          <w:szCs w:val="28"/>
          <w:color w:val="00AF50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00AF5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00AF50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;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86" w:right="100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86" w:right="100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exact"/>
        <w:ind w:left="1086" w:right="102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1086" w:right="100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</w:p>
    <w:p>
      <w:pPr>
        <w:spacing w:before="0" w:after="0" w:line="249" w:lineRule="exact"/>
        <w:ind w:left="1086" w:right="10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</w:p>
    <w:p>
      <w:pPr>
        <w:spacing w:before="6" w:after="0" w:line="240" w:lineRule="auto"/>
        <w:ind w:left="1086" w:right="618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86" w:right="242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99DFF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699DFF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699DFF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699DFF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699DFF"/>
          <w:spacing w:val="-8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699DFF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699DF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699DFF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699DF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699DFF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699DFF"/>
          <w:spacing w:val="-1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699DF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699DFF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color w:val="699DF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699DFF"/>
          <w:spacing w:val="-6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699DFF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699DFF"/>
          <w:spacing w:val="-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699DF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699DFF"/>
          <w:spacing w:val="-1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699DFF"/>
          <w:spacing w:val="-8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699DFF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699DF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699D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699DFF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699DFF"/>
          <w:spacing w:val="-8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699DFF"/>
          <w:spacing w:val="6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699DFF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699DFF"/>
          <w:spacing w:val="-1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699DFF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699DFF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699DFF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699DFF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699DFF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gr</w:t>
      </w:r>
      <w:r>
        <w:rPr>
          <w:rFonts w:ascii="Arial" w:hAnsi="Arial" w:cs="Arial" w:eastAsia="Arial"/>
          <w:sz w:val="22"/>
          <w:szCs w:val="22"/>
          <w:color w:val="699DFF"/>
          <w:spacing w:val="-1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699DFF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699DFF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699DF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699DFF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699DFF"/>
          <w:spacing w:val="-1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699DFF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699DFF"/>
          <w:spacing w:val="6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699DFF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699DFF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699DFF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699DFF"/>
          <w:spacing w:val="-1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699DF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6" w:right="554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8"/>
          <w:szCs w:val="28"/>
          <w:color w:val="00AF50"/>
          <w:spacing w:val="6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00AF5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AF5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AF5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AF5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00AF5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;</w:t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86" w:right="1067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both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1" w:lineRule="auto"/>
        <w:ind w:left="1240" w:right="120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;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1144" w:right="1131" w:firstLine="4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056" w:right="402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9" w:lineRule="auto"/>
        <w:ind w:left="1086" w:right="102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8"/>
          <w:szCs w:val="28"/>
          <w:color w:val="00AF50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00AF5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00AF50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;</w:t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1" w:lineRule="auto"/>
        <w:ind w:left="1086" w:right="101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86" w:right="618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85C6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85C6FF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85C6FF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85C6FF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85C6FF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85C6F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85C6FF"/>
          <w:spacing w:val="-1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85C6FF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85C6FF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85C6FF"/>
          <w:spacing w:val="9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85C6F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85C6FF"/>
          <w:spacing w:val="-10"/>
          <w:w w:val="100"/>
          <w:b/>
          <w:bCs/>
        </w:rPr>
        <w:t>q</w:t>
      </w:r>
      <w:r>
        <w:rPr>
          <w:rFonts w:ascii="Arial" w:hAnsi="Arial" w:cs="Arial" w:eastAsia="Arial"/>
          <w:sz w:val="22"/>
          <w:szCs w:val="22"/>
          <w:color w:val="85C6FF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color w:val="85C6FF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85C6FF"/>
          <w:spacing w:val="6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85C6FF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85C6FF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85C6FF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color w:val="85C6FF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85C6FF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85C6FF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85C6FF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85C6FF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85C6FF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85C6F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pro</w:t>
      </w:r>
      <w:r>
        <w:rPr>
          <w:rFonts w:ascii="Arial" w:hAnsi="Arial" w:cs="Arial" w:eastAsia="Arial"/>
          <w:sz w:val="22"/>
          <w:szCs w:val="22"/>
          <w:color w:val="85C6FF"/>
          <w:spacing w:val="-8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85C6FF"/>
          <w:spacing w:val="6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85C6F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85C6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6" w:right="554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8"/>
          <w:szCs w:val="28"/>
          <w:color w:val="00AF50"/>
          <w:spacing w:val="6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00AF5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AF5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AF5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AF5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00AF5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;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500" w:right="239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left="1086" w:right="1033" w:firstLine="7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‘</w:t>
      </w:r>
      <w:r>
        <w:rPr>
          <w:rFonts w:ascii="Arial" w:hAnsi="Arial" w:cs="Arial" w:eastAsia="Arial"/>
          <w:sz w:val="28"/>
          <w:szCs w:val="28"/>
          <w:color w:val="00AF50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00AF5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AF5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00AF5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00AF50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;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1086" w:right="101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6" w:right="833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.2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3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-1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004688"/>
          <w:spacing w:val="1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4688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1086" w:right="100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372" w:right="2392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71" w:lineRule="exact"/>
        <w:ind w:left="3691" w:right="370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lic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5963" w:right="4479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1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4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4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7" w:lineRule="exact"/>
        <w:ind w:left="6454" w:right="495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  <w:position w:val="-1"/>
        </w:rPr>
        <w:t>26%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80" w:right="581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7" w:lineRule="exact"/>
        <w:ind w:left="5132" w:right="627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  <w:position w:val="-1"/>
        </w:rPr>
        <w:t>74%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24.668091pt;width:486.95pt;height:225.25pt;mso-position-horizontal-relative:page;mso-position-vertical-relative:paragraph;z-index:-1653" coordorigin="1075,-4493" coordsize="9739,4505">
            <v:group style="position:absolute;left:5936;top:-3566;width:1712;height:1869" coordorigin="5936,-3566" coordsize="1712,1869">
              <v:shape style="position:absolute;left:5936;top:-3566;width:1712;height:1869" coordorigin="5936,-3566" coordsize="1712,1869" path="m5954,-3566l5936,-1855,7640,-1697,7647,-1837,7643,-1975,7628,-2111,7603,-2243,7568,-2373,7522,-2498,7468,-2618,7404,-2734,7333,-2844,7253,-2948,7165,-3046,7070,-3137,6968,-3220,6859,-3296,6745,-3364,6624,-3422,6499,-3471,6368,-3511,6233,-3540,6094,-3559,6034,-3563,5954,-3566e" filled="t" fillcolor="#0052A2" stroked="f">
                <v:path arrowok="t"/>
                <v:fill/>
              </v:shape>
            </v:group>
            <v:group style="position:absolute;left:4224;top:-3566;width:3416;height:3423" coordorigin="4224,-3566" coordsize="3416,3423">
              <v:shape style="position:absolute;left:4224;top:-3566;width:3416;height:3423" coordorigin="4224,-3566" coordsize="3416,3423" path="m5936,-3566l5795,-3560,5658,-3544,5525,-3516,5395,-3479,5270,-3432,5149,-3375,5034,-3310,4925,-3236,4822,-3154,4726,-3065,4636,-2969,4554,-2866,4481,-2756,4415,-2641,4359,-2521,4311,-2396,4274,-2266,4247,-2132,4230,-1995,4224,-1855,4230,-1714,4247,-1577,4274,-1443,4311,-1314,4359,-1189,4415,-1068,4481,-953,4554,-844,4636,-741,4726,-645,4822,-555,4925,-473,5034,-400,5149,-334,5270,-278,5395,-230,5525,-193,5658,-166,5795,-149,5936,-143,6067,-148,6196,-163,6322,-187,6445,-220,6564,-262,6678,-312,6789,-371,6894,-437,6994,-510,7089,-590,7177,-677,7259,-770,7335,-869,7403,-973,7464,-1083,7516,-1197,7561,-1316,7596,-1439,7623,-1566,7640,-1697,5936,-1855,5936,-3566e" filled="t" fillcolor="#8497CA" stroked="f">
                <v:path arrowok="t"/>
                <v:fill/>
              </v:shape>
            </v:group>
            <v:group style="position:absolute;left:1080;top:-4488;width:9729;height:4495" coordorigin="1080,-4488" coordsize="9729,4495">
              <v:shape style="position:absolute;left:1080;top:-4488;width:9729;height:4495" coordorigin="1080,-4488" coordsize="9729,4495" path="m1080,7l10809,7,10809,-4488,1080,-4488,1080,7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1086" w:right="120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267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5" w:after="0" w:line="720" w:lineRule="auto"/>
        <w:ind w:left="1177" w:right="-19" w:firstLine="2626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1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720" w:lineRule="auto"/>
        <w:ind w:left="2456" w:right="-18" w:firstLine="-768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12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12%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1"/>
        </w:rPr>
        <w:t>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16%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20%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44%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5" w:equalWidth="0">
            <w:col w:w="4736" w:space="739"/>
            <w:col w:w="1320" w:space="41"/>
            <w:col w:w="413" w:space="41"/>
            <w:col w:w="415" w:space="2312"/>
            <w:col w:w="190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.75pt;margin-top:-251.580124pt;width:486.6pt;height:252.14pt;mso-position-horizontal-relative:page;mso-position-vertical-relative:paragraph;z-index:-1652" coordorigin="1075,-5032" coordsize="9732,5043">
            <v:group style="position:absolute;left:4915;top:-4239;width:4992;height:461" coordorigin="4915,-4239" coordsize="4992,461">
              <v:shape style="position:absolute;left:4915;top:-4239;width:4992;height:461" coordorigin="4915,-4239" coordsize="4992,461" path="m9907,-4239l4915,-4239,4915,-3779,9907,-3779,9907,-4239e" filled="t" fillcolor="#005EB8" stroked="f">
                <v:path arrowok="t"/>
                <v:fill/>
              </v:shape>
            </v:group>
            <v:group style="position:absolute;left:4915;top:-3548;width:1814;height:461" coordorigin="4915,-3548" coordsize="1814,461">
              <v:shape style="position:absolute;left:4915;top:-3548;width:1814;height:461" coordorigin="4915,-3548" coordsize="1814,461" path="m6730,-3548l4915,-3548,4915,-3087,6730,-3087,6730,-3548e" filled="t" fillcolor="#005EB8" stroked="f">
                <v:path arrowok="t"/>
                <v:fill/>
              </v:shape>
            </v:group>
            <v:group style="position:absolute;left:4915;top:-2857;width:1354;height:461" coordorigin="4915,-2857" coordsize="1354,461">
              <v:shape style="position:absolute;left:4915;top:-2857;width:1354;height:461" coordorigin="4915,-2857" coordsize="1354,461" path="m6269,-2857l4915,-2857,4915,-2396,6269,-2396,6269,-2857e" filled="t" fillcolor="#005EB8" stroked="f">
                <v:path arrowok="t"/>
                <v:fill/>
              </v:shape>
            </v:group>
            <v:group style="position:absolute;left:4915;top:-2166;width:451;height:461" coordorigin="4915,-2166" coordsize="451,461">
              <v:shape style="position:absolute;left:4915;top:-2166;width:451;height:461" coordorigin="4915,-2166" coordsize="451,461" path="m5366,-2166l4915,-2166,4915,-1705,5366,-1705,5366,-2166e" filled="t" fillcolor="#005EB8" stroked="f">
                <v:path arrowok="t"/>
                <v:fill/>
              </v:shape>
            </v:group>
            <v:group style="position:absolute;left:4915;top:-1475;width:451;height:461" coordorigin="4915,-1475" coordsize="451,461">
              <v:shape style="position:absolute;left:4915;top:-1475;width:451;height:461" coordorigin="4915,-1475" coordsize="451,461" path="m5366,-1475l4915,-1475,4915,-1014,5366,-1014,5366,-1475e" filled="t" fillcolor="#005EB8" stroked="f">
                <v:path arrowok="t"/>
                <v:fill/>
              </v:shape>
            </v:group>
            <v:group style="position:absolute;left:4915;top:-783;width:2266;height:451" coordorigin="4915,-783" coordsize="2266,451">
              <v:shape style="position:absolute;left:4915;top:-783;width:2266;height:451" coordorigin="4915,-783" coordsize="2266,451" path="m7181,-783l4915,-783,4915,-332,7181,-332,7181,-783e" filled="t" fillcolor="#005EB8" stroked="f">
                <v:path arrowok="t"/>
                <v:fill/>
              </v:shape>
            </v:group>
            <v:group style="position:absolute;left:4910;top:-4350;width:2;height:4138" coordorigin="4910,-4350" coordsize="2,4138">
              <v:shape style="position:absolute;left:4910;top:-4350;width:2;height:4138" coordorigin="4910,-4350" coordsize="0,4138" path="m4910,-4350l4910,-212e" filled="f" stroked="t" strokeweight=".48pt" strokecolor="#888888">
                <v:path arrowok="t"/>
              </v:shape>
            </v:group>
            <v:group style="position:absolute;left:4853;top:-4350;width:58;height:2" coordorigin="4853,-4350" coordsize="58,2">
              <v:shape style="position:absolute;left:4853;top:-4350;width:58;height:2" coordorigin="4853,-4350" coordsize="58,0" path="m4853,-4350l4910,-4350e" filled="f" stroked="t" strokeweight=".48pt" strokecolor="#888888">
                <v:path arrowok="t"/>
              </v:shape>
            </v:group>
            <v:group style="position:absolute;left:4853;top:-3659;width:58;height:2" coordorigin="4853,-3659" coordsize="58,2">
              <v:shape style="position:absolute;left:4853;top:-3659;width:58;height:2" coordorigin="4853,-3659" coordsize="58,0" path="m4853,-3659l4910,-3659e" filled="f" stroked="t" strokeweight=".48pt" strokecolor="#888888">
                <v:path arrowok="t"/>
              </v:shape>
            </v:group>
            <v:group style="position:absolute;left:4853;top:-2967;width:58;height:2" coordorigin="4853,-2967" coordsize="58,2">
              <v:shape style="position:absolute;left:4853;top:-2967;width:58;height:2" coordorigin="4853,-2967" coordsize="58,0" path="m4853,-2967l4910,-2967e" filled="f" stroked="t" strokeweight=".48pt" strokecolor="#888888">
                <v:path arrowok="t"/>
              </v:shape>
            </v:group>
            <v:group style="position:absolute;left:4853;top:-2286;width:58;height:2" coordorigin="4853,-2286" coordsize="58,2">
              <v:shape style="position:absolute;left:4853;top:-2286;width:58;height:2" coordorigin="4853,-2286" coordsize="58,0" path="m4853,-2286l4910,-2286e" filled="f" stroked="t" strokeweight=".48pt" strokecolor="#888888">
                <v:path arrowok="t"/>
              </v:shape>
            </v:group>
            <v:group style="position:absolute;left:4853;top:-1595;width:58;height:2" coordorigin="4853,-1595" coordsize="58,2">
              <v:shape style="position:absolute;left:4853;top:-1595;width:58;height:2" coordorigin="4853,-1595" coordsize="58,0" path="m4853,-1595l4910,-1595e" filled="f" stroked="t" strokeweight=".48pt" strokecolor="#888888">
                <v:path arrowok="t"/>
              </v:shape>
            </v:group>
            <v:group style="position:absolute;left:4853;top:-903;width:58;height:2" coordorigin="4853,-903" coordsize="58,2">
              <v:shape style="position:absolute;left:4853;top:-903;width:58;height:2" coordorigin="4853,-903" coordsize="58,0" path="m4853,-903l4910,-903e" filled="f" stroked="t" strokeweight=".48pt" strokecolor="#888888">
                <v:path arrowok="t"/>
              </v:shape>
            </v:group>
            <v:group style="position:absolute;left:4853;top:-212;width:58;height:2" coordorigin="4853,-212" coordsize="58,2">
              <v:shape style="position:absolute;left:4853;top:-212;width:58;height:2" coordorigin="4853,-212" coordsize="58,0" path="m4853,-212l4910,-212e" filled="f" stroked="t" strokeweight=".48pt" strokecolor="#888888">
                <v:path arrowok="t"/>
              </v:shape>
            </v:group>
            <v:group style="position:absolute;left:1080;top:-5027;width:9722;height:5033" coordorigin="1080,-5027" coordsize="9722,5033">
              <v:shape style="position:absolute;left:1080;top:-5027;width:9722;height:5033" coordorigin="1080,-5027" coordsize="9722,5033" path="m1080,7l10802,7,10802,-5025e" filled="f" stroked="t" strokeweight=".5pt" strokecolor="#888888">
                <v:path arrowok="t"/>
              </v:shape>
              <v:shape style="position:absolute;left:1080;top:-5027;width:9722;height:5033" coordorigin="1080,-5027" coordsize="9722,5033" path="m1080,-5025l1080,7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.3</w:t>
      </w:r>
      <w:r>
        <w:rPr>
          <w:rFonts w:ascii="Arial" w:hAnsi="Arial" w:cs="Arial" w:eastAsia="Arial"/>
          <w:sz w:val="24"/>
          <w:szCs w:val="24"/>
          <w:color w:val="004688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004688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ft</w:t>
      </w:r>
      <w:r>
        <w:rPr>
          <w:rFonts w:ascii="Arial" w:hAnsi="Arial" w:cs="Arial" w:eastAsia="Arial"/>
          <w:sz w:val="24"/>
          <w:szCs w:val="24"/>
          <w:color w:val="004688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3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4688"/>
          <w:spacing w:val="-1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5" w:lineRule="auto"/>
        <w:ind w:left="1086" w:right="101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241" w:right="250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71" w:lineRule="exact"/>
        <w:ind w:left="3454" w:right="3707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ly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x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1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226" w:lineRule="exact"/>
        <w:ind w:left="184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53%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26" w:lineRule="exact"/>
        <w:ind w:left="335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35%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240" w:lineRule="auto"/>
        <w:ind w:left="4886" w:right="6640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9%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3" w:after="0" w:line="200" w:lineRule="exact"/>
        <w:ind w:left="6394" w:right="513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3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72" w:lineRule="exact"/>
        <w:ind w:left="7936" w:right="-20"/>
        <w:jc w:val="left"/>
        <w:tabs>
          <w:tab w:pos="94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5" w:after="0" w:line="240" w:lineRule="auto"/>
        <w:ind w:left="4512" w:right="-54" w:firstLine="-3108"/>
        <w:jc w:val="left"/>
        <w:tabs>
          <w:tab w:pos="2940" w:val="left"/>
          <w:tab w:pos="44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35" w:after="0" w:line="240" w:lineRule="auto"/>
        <w:ind w:left="1824" w:right="-20" w:firstLine="-1858"/>
        <w:jc w:val="right"/>
        <w:tabs>
          <w:tab w:pos="18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35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3" w:equalWidth="0">
            <w:col w:w="5679" w:space="164"/>
            <w:col w:w="2623" w:space="804"/>
            <w:col w:w="2650"/>
          </w:cols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34.298111pt;width:474.4pt;height:232.75pt;mso-position-horizontal-relative:page;mso-position-vertical-relative:paragraph;z-index:-1651" coordorigin="1075,-4686" coordsize="9488,4655">
            <v:group style="position:absolute;left:1555;top:-3377;width:1008;height:2630" coordorigin="1555,-3377" coordsize="1008,2630">
              <v:shape style="position:absolute;left:1555;top:-3377;width:1008;height:2630" coordorigin="1555,-3377" coordsize="1008,2630" path="m2563,-3377l1555,-3377,1555,-747,2563,-747,2563,-3377e" filled="t" fillcolor="#005EB8" stroked="f">
                <v:path arrowok="t"/>
                <v:fill/>
              </v:shape>
            </v:group>
            <v:group style="position:absolute;left:3062;top:-2504;width:1008;height:1757" coordorigin="3062,-2504" coordsize="1008,1757">
              <v:shape style="position:absolute;left:3062;top:-2504;width:1008;height:1757" coordorigin="3062,-2504" coordsize="1008,1757" path="m4070,-2504l3062,-2504,3062,-747,4070,-747,4070,-2504e" filled="t" fillcolor="#005EB8" stroked="f">
                <v:path arrowok="t"/>
                <v:fill/>
              </v:shape>
            </v:group>
            <v:group style="position:absolute;left:4570;top:-1179;width:998;height:432" coordorigin="4570,-1179" coordsize="998,432">
              <v:shape style="position:absolute;left:4570;top:-1179;width:998;height:432" coordorigin="4570,-1179" coordsize="998,432" path="m5568,-1179l4570,-1179,4570,-747,5568,-747,5568,-1179e" filled="t" fillcolor="#005EB8" stroked="f">
                <v:path arrowok="t"/>
                <v:fill/>
              </v:shape>
            </v:group>
            <v:group style="position:absolute;left:6077;top:-891;width:998;height:144" coordorigin="6077,-891" coordsize="998,144">
              <v:shape style="position:absolute;left:6077;top:-891;width:998;height:144" coordorigin="6077,-891" coordsize="998,144" path="m7075,-891l6077,-891,6077,-747,7075,-747,7075,-891e" filled="t" fillcolor="#005EB8" stroked="f">
                <v:path arrowok="t"/>
                <v:fill/>
              </v:shape>
            </v:group>
            <v:group style="position:absolute;left:1301;top:-742;width:9043;height:2" coordorigin="1301,-742" coordsize="9043,2">
              <v:shape style="position:absolute;left:1301;top:-742;width:9043;height:2" coordorigin="1301,-742" coordsize="9043,0" path="m1301,-742l10344,-742e" filled="f" stroked="t" strokeweight=".48pt" strokecolor="#888888">
                <v:path arrowok="t"/>
              </v:shape>
            </v:group>
            <v:group style="position:absolute;left:1301;top:-742;width:2;height:58" coordorigin="1301,-742" coordsize="2,58">
              <v:shape style="position:absolute;left:1301;top:-742;width:2;height:58" coordorigin="1301,-742" coordsize="0,58" path="m1301,-742l1301,-685e" filled="f" stroked="t" strokeweight=".48pt" strokecolor="#888888">
                <v:path arrowok="t"/>
              </v:shape>
            </v:group>
            <v:group style="position:absolute;left:2808;top:-742;width:2;height:58" coordorigin="2808,-742" coordsize="2,58">
              <v:shape style="position:absolute;left:2808;top:-742;width:2;height:58" coordorigin="2808,-742" coordsize="0,58" path="m2808,-742l2808,-685e" filled="f" stroked="t" strokeweight=".48pt" strokecolor="#888888">
                <v:path arrowok="t"/>
              </v:shape>
            </v:group>
            <v:group style="position:absolute;left:4315;top:-742;width:2;height:58" coordorigin="4315,-742" coordsize="2,58">
              <v:shape style="position:absolute;left:4315;top:-742;width:2;height:58" coordorigin="4315,-742" coordsize="0,58" path="m4315,-742l4315,-685e" filled="f" stroked="t" strokeweight=".48pt" strokecolor="#888888">
                <v:path arrowok="t"/>
              </v:shape>
            </v:group>
            <v:group style="position:absolute;left:5822;top:-742;width:2;height:58" coordorigin="5822,-742" coordsize="2,58">
              <v:shape style="position:absolute;left:5822;top:-742;width:2;height:58" coordorigin="5822,-742" coordsize="0,58" path="m5822,-742l5822,-685e" filled="f" stroked="t" strokeweight=".48pt" strokecolor="#888888">
                <v:path arrowok="t"/>
              </v:shape>
            </v:group>
            <v:group style="position:absolute;left:7330;top:-742;width:2;height:58" coordorigin="7330,-742" coordsize="2,58">
              <v:shape style="position:absolute;left:7330;top:-742;width:2;height:58" coordorigin="7330,-742" coordsize="0,58" path="m7330,-742l7330,-685e" filled="f" stroked="t" strokeweight=".48pt" strokecolor="#888888">
                <v:path arrowok="t"/>
              </v:shape>
            </v:group>
            <v:group style="position:absolute;left:8837;top:-742;width:2;height:58" coordorigin="8837,-742" coordsize="2,58">
              <v:shape style="position:absolute;left:8837;top:-742;width:2;height:58" coordorigin="8837,-742" coordsize="0,58" path="m8837,-742l8837,-685e" filled="f" stroked="t" strokeweight=".48pt" strokecolor="#888888">
                <v:path arrowok="t"/>
              </v:shape>
            </v:group>
            <v:group style="position:absolute;left:10344;top:-742;width:2;height:58" coordorigin="10344,-742" coordsize="2,58">
              <v:shape style="position:absolute;left:10344;top:-742;width:2;height:58" coordorigin="10344,-742" coordsize="0,58" path="m10344,-742l10344,-685e" filled="f" stroked="t" strokeweight=".48pt" strokecolor="#888888">
                <v:path arrowok="t"/>
              </v:shape>
            </v:group>
            <v:group style="position:absolute;left:1080;top:-4681;width:9478;height:4645" coordorigin="1080,-4681" coordsize="9478,4645">
              <v:shape style="position:absolute;left:1080;top:-4681;width:9478;height:4645" coordorigin="1080,-4681" coordsize="9478,4645" path="m1080,-36l10558,-36,10558,-4681,1080,-4681,1080,-36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“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5" w:lineRule="exact"/>
        <w:ind w:left="108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  <w:i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i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  <w:position w:val="-1"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2" w:lineRule="auto"/>
        <w:ind w:left="2125" w:right="2377" w:firstLine="5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;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"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NA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"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84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1"/>
        </w:rPr>
        <w:t>45%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6" w:lineRule="exact"/>
        <w:ind w:left="335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27%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6330" w:right="508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15%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9" w:after="0" w:line="240" w:lineRule="auto"/>
        <w:ind w:left="4882" w:right="664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</w:rPr>
        <w:t>9%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9" w:after="0" w:line="200" w:lineRule="exact"/>
        <w:ind w:left="792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3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71" w:lineRule="exact"/>
        <w:ind w:right="2162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6" w:after="0" w:line="240" w:lineRule="auto"/>
        <w:ind w:left="4508" w:right="-54" w:firstLine="-3075"/>
        <w:jc w:val="left"/>
        <w:tabs>
          <w:tab w:pos="2980" w:val="left"/>
          <w:tab w:pos="44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1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6" w:after="0" w:line="240" w:lineRule="auto"/>
        <w:ind w:right="-54" w:firstLine="86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1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1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6" w:after="0" w:line="240" w:lineRule="auto"/>
        <w:ind w:right="-54" w:firstLine="4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1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1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6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-1"/>
          <w:w w:val="101"/>
        </w:rPr>
        <w:t>U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1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4" w:equalWidth="0">
            <w:col w:w="5695" w:space="492"/>
            <w:col w:w="765" w:space="739"/>
            <w:col w:w="783" w:space="815"/>
            <w:col w:w="2631"/>
          </w:cols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17.768097pt;width:473.8pt;height:216.39pt;mso-position-horizontal-relative:page;mso-position-vertical-relative:paragraph;z-index:-1650" coordorigin="1075,-4355" coordsize="9476,4328">
            <v:group style="position:absolute;left:1555;top:-2901;width:1008;height:2170" coordorigin="1555,-2901" coordsize="1008,2170">
              <v:shape style="position:absolute;left:1555;top:-2901;width:1008;height:2170" coordorigin="1555,-2901" coordsize="1008,2170" path="m2563,-2901l1555,-2901,1555,-731,2563,-731,2563,-2901e" filled="t" fillcolor="#005EB8" stroked="f">
                <v:path arrowok="t"/>
                <v:fill/>
              </v:shape>
            </v:group>
            <v:group style="position:absolute;left:3062;top:-2037;width:998;height:1306" coordorigin="3062,-2037" coordsize="998,1306">
              <v:shape style="position:absolute;left:3062;top:-2037;width:998;height:1306" coordorigin="3062,-2037" coordsize="998,1306" path="m4061,-2037l3062,-2037,3062,-731,4061,-731,4061,-2037e" filled="t" fillcolor="#005EB8" stroked="f">
                <v:path arrowok="t"/>
                <v:fill/>
              </v:shape>
            </v:group>
            <v:group style="position:absolute;left:4560;top:-1173;width:1008;height:442" coordorigin="4560,-1173" coordsize="1008,442">
              <v:shape style="position:absolute;left:4560;top:-1173;width:1008;height:442" coordorigin="4560,-1173" coordsize="1008,442" path="m5568,-1173l4560,-1173,4560,-731,5568,-731,5568,-1173e" filled="t" fillcolor="#005EB8" stroked="f">
                <v:path arrowok="t"/>
                <v:fill/>
              </v:shape>
            </v:group>
            <v:group style="position:absolute;left:6067;top:-1461;width:1008;height:730" coordorigin="6067,-1461" coordsize="1008,730">
              <v:shape style="position:absolute;left:6067;top:-1461;width:1008;height:730" coordorigin="6067,-1461" coordsize="1008,730" path="m7075,-1461l6067,-1461,6067,-731,7075,-731,7075,-1461e" filled="t" fillcolor="#005EB8" stroked="f">
                <v:path arrowok="t"/>
                <v:fill/>
              </v:shape>
            </v:group>
            <v:group style="position:absolute;left:7574;top:-875;width:998;height:144" coordorigin="7574,-875" coordsize="998,144">
              <v:shape style="position:absolute;left:7574;top:-875;width:998;height:144" coordorigin="7574,-875" coordsize="998,144" path="m8573,-875l7574,-875,7574,-731,8573,-731,8573,-875e" filled="t" fillcolor="#005EB8" stroked="f">
                <v:path arrowok="t"/>
                <v:fill/>
              </v:shape>
            </v:group>
            <v:group style="position:absolute;left:1301;top:-736;width:9034;height:2" coordorigin="1301,-736" coordsize="9034,2">
              <v:shape style="position:absolute;left:1301;top:-736;width:9034;height:2" coordorigin="1301,-736" coordsize="9034,0" path="m1301,-736l10334,-736e" filled="f" stroked="t" strokeweight=".48pt" strokecolor="#888888">
                <v:path arrowok="t"/>
              </v:shape>
            </v:group>
            <v:group style="position:absolute;left:1301;top:-736;width:2;height:58" coordorigin="1301,-736" coordsize="2,58">
              <v:shape style="position:absolute;left:1301;top:-736;width:2;height:58" coordorigin="1301,-736" coordsize="0,58" path="m1301,-736l1301,-678e" filled="f" stroked="t" strokeweight=".48pt" strokecolor="#888888">
                <v:path arrowok="t"/>
              </v:shape>
            </v:group>
            <v:group style="position:absolute;left:2808;top:-736;width:2;height:58" coordorigin="2808,-736" coordsize="2,58">
              <v:shape style="position:absolute;left:2808;top:-736;width:2;height:58" coordorigin="2808,-736" coordsize="0,58" path="m2808,-736l2808,-678e" filled="f" stroked="t" strokeweight=".48pt" strokecolor="#888888">
                <v:path arrowok="t"/>
              </v:shape>
            </v:group>
            <v:group style="position:absolute;left:4315;top:-736;width:2;height:58" coordorigin="4315,-736" coordsize="2,58">
              <v:shape style="position:absolute;left:4315;top:-736;width:2;height:58" coordorigin="4315,-736" coordsize="0,58" path="m4315,-736l4315,-678e" filled="f" stroked="t" strokeweight=".48pt" strokecolor="#888888">
                <v:path arrowok="t"/>
              </v:shape>
            </v:group>
            <v:group style="position:absolute;left:5822;top:-736;width:2;height:58" coordorigin="5822,-736" coordsize="2,58">
              <v:shape style="position:absolute;left:5822;top:-736;width:2;height:58" coordorigin="5822,-736" coordsize="0,58" path="m5822,-736l5822,-678e" filled="f" stroked="t" strokeweight=".48pt" strokecolor="#888888">
                <v:path arrowok="t"/>
              </v:shape>
            </v:group>
            <v:group style="position:absolute;left:7320;top:-736;width:2;height:58" coordorigin="7320,-736" coordsize="2,58">
              <v:shape style="position:absolute;left:7320;top:-736;width:2;height:58" coordorigin="7320,-736" coordsize="0,58" path="m7320,-736l7320,-678e" filled="f" stroked="t" strokeweight=".48pt" strokecolor="#888888">
                <v:path arrowok="t"/>
              </v:shape>
            </v:group>
            <v:group style="position:absolute;left:8827;top:-736;width:2;height:58" coordorigin="8827,-736" coordsize="2,58">
              <v:shape style="position:absolute;left:8827;top:-736;width:2;height:58" coordorigin="8827,-736" coordsize="0,58" path="m8827,-736l8827,-678e" filled="f" stroked="t" strokeweight=".48pt" strokecolor="#888888">
                <v:path arrowok="t"/>
              </v:shape>
            </v:group>
            <v:group style="position:absolute;left:10334;top:-736;width:2;height:58" coordorigin="10334,-736" coordsize="2,58">
              <v:shape style="position:absolute;left:10334;top:-736;width:2;height:58" coordorigin="10334,-736" coordsize="0,58" path="m10334,-736l10334,-678e" filled="f" stroked="t" strokeweight=".48pt" strokecolor="#888888">
                <v:path arrowok="t"/>
              </v:shape>
            </v:group>
            <v:group style="position:absolute;left:1080;top:-4350;width:9466;height:4318" coordorigin="1080,-4350" coordsize="9466,4318">
              <v:shape style="position:absolute;left:1080;top:-4350;width:9466;height:4318" coordorigin="1080,-4350" coordsize="9466,4318" path="m1080,-30l10546,-30,10546,-4348e" filled="f" stroked="t" strokeweight=".5pt" strokecolor="#888888">
                <v:path arrowok="t"/>
              </v:shape>
              <v:shape style="position:absolute;left:1080;top:-4350;width:9466;height:4318" coordorigin="1080,-4350" coordsize="9466,4318" path="m1080,-4348l1080,-30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.4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b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004688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-8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-1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-1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exact"/>
        <w:ind w:left="1086" w:right="101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2" w:lineRule="auto"/>
        <w:ind w:left="2332" w:right="2551" w:firstLine="-10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;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"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"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1848" w:right="-20"/>
        <w:jc w:val="left"/>
        <w:tabs>
          <w:tab w:pos="3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41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1"/>
        </w:rPr>
        <w:t>38%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4876" w:right="-20"/>
        <w:jc w:val="left"/>
        <w:tabs>
          <w:tab w:pos="7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1"/>
        </w:rPr>
        <w:t>9%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6" w:lineRule="exact"/>
        <w:ind w:left="6447" w:right="-20"/>
        <w:jc w:val="left"/>
        <w:tabs>
          <w:tab w:pos="94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5" w:after="0" w:line="240" w:lineRule="auto"/>
        <w:ind w:left="4528" w:right="-54" w:firstLine="-3091"/>
        <w:jc w:val="left"/>
        <w:tabs>
          <w:tab w:pos="2980" w:val="left"/>
          <w:tab w:pos="45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35" w:after="0" w:line="240" w:lineRule="auto"/>
        <w:ind w:right="-54" w:firstLine="87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35" w:after="0" w:line="240" w:lineRule="auto"/>
        <w:ind w:right="-54" w:firstLine="4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35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4" w:equalWidth="0">
            <w:col w:w="5715" w:space="501"/>
            <w:col w:w="768" w:space="744"/>
            <w:col w:w="782" w:space="824"/>
            <w:col w:w="2586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10.278122pt;width:476.3pt;height:208.35pt;mso-position-horizontal-relative:page;mso-position-vertical-relative:paragraph;z-index:-1649" coordorigin="1075,-4206" coordsize="9526,4167">
            <v:group style="position:absolute;left:1555;top:-2350;width:1008;height:1603" coordorigin="1555,-2350" coordsize="1008,1603">
              <v:shape style="position:absolute;left:1555;top:-2350;width:1008;height:1603" coordorigin="1555,-2350" coordsize="1008,1603" path="m2563,-2350l1555,-2350,1555,-747,2563,-747,2563,-2350e" filled="t" fillcolor="#005EB8" stroked="f">
                <v:path arrowok="t"/>
                <v:fill/>
              </v:shape>
            </v:group>
            <v:group style="position:absolute;left:3072;top:-2244;width:1008;height:1498" coordorigin="3072,-2244" coordsize="1008,1498">
              <v:shape style="position:absolute;left:3072;top:-2244;width:1008;height:1498" coordorigin="3072,-2244" coordsize="1008,1498" path="m4080,-2244l3072,-2244,3072,-747,4080,-747,4080,-2244e" filled="t" fillcolor="#005EB8" stroked="f">
                <v:path arrowok="t"/>
                <v:fill/>
              </v:shape>
            </v:group>
            <v:group style="position:absolute;left:4579;top:-1207;width:1008;height:461" coordorigin="4579,-1207" coordsize="1008,461">
              <v:shape style="position:absolute;left:4579;top:-1207;width:1008;height:461" coordorigin="4579,-1207" coordsize="1008,461" path="m5587,-1207l4579,-1207,4579,-747,5587,-747,5587,-1207e" filled="t" fillcolor="#005EB8" stroked="f">
                <v:path arrowok="t"/>
                <v:fill/>
              </v:shape>
            </v:group>
            <v:group style="position:absolute;left:7603;top:-1092;width:1018;height:346" coordorigin="7603,-1092" coordsize="1018,346">
              <v:shape style="position:absolute;left:7603;top:-1092;width:1018;height:346" coordorigin="7603,-1092" coordsize="1018,346" path="m8621,-1092l7603,-1092,7603,-747,8621,-747,8621,-1092e" filled="t" fillcolor="#005EB8" stroked="f">
                <v:path arrowok="t"/>
                <v:fill/>
              </v:shape>
            </v:group>
            <v:group style="position:absolute;left:1301;top:-751;width:9082;height:2" coordorigin="1301,-751" coordsize="9082,2">
              <v:shape style="position:absolute;left:1301;top:-751;width:9082;height:2" coordorigin="1301,-751" coordsize="9082,0" path="m1301,-751l10382,-751e" filled="f" stroked="t" strokeweight=".48pt" strokecolor="#888888">
                <v:path arrowok="t"/>
              </v:shape>
            </v:group>
            <v:group style="position:absolute;left:1301;top:-751;width:2;height:58" coordorigin="1301,-751" coordsize="2,58">
              <v:shape style="position:absolute;left:1301;top:-751;width:2;height:58" coordorigin="1301,-751" coordsize="0,58" path="m1301,-751l1301,-694e" filled="f" stroked="t" strokeweight=".48pt" strokecolor="#888888">
                <v:path arrowok="t"/>
              </v:shape>
            </v:group>
            <v:group style="position:absolute;left:2818;top:-751;width:2;height:58" coordorigin="2818,-751" coordsize="2,58">
              <v:shape style="position:absolute;left:2818;top:-751;width:2;height:58" coordorigin="2818,-751" coordsize="0,58" path="m2818,-751l2818,-694e" filled="f" stroked="t" strokeweight=".48pt" strokecolor="#888888">
                <v:path arrowok="t"/>
              </v:shape>
            </v:group>
            <v:group style="position:absolute;left:4334;top:-751;width:2;height:58" coordorigin="4334,-751" coordsize="2,58">
              <v:shape style="position:absolute;left:4334;top:-751;width:2;height:58" coordorigin="4334,-751" coordsize="0,58" path="m4334,-751l4334,-694e" filled="f" stroked="t" strokeweight=".48pt" strokecolor="#888888">
                <v:path arrowok="t"/>
              </v:shape>
            </v:group>
            <v:group style="position:absolute;left:5842;top:-751;width:2;height:58" coordorigin="5842,-751" coordsize="2,58">
              <v:shape style="position:absolute;left:5842;top:-751;width:2;height:58" coordorigin="5842,-751" coordsize="0,58" path="m5842,-751l5842,-694e" filled="f" stroked="t" strokeweight=".48pt" strokecolor="#888888">
                <v:path arrowok="t"/>
              </v:shape>
            </v:group>
            <v:group style="position:absolute;left:7358;top:-751;width:2;height:58" coordorigin="7358,-751" coordsize="2,58">
              <v:shape style="position:absolute;left:7358;top:-751;width:2;height:58" coordorigin="7358,-751" coordsize="0,58" path="m7358,-751l7358,-694e" filled="f" stroked="t" strokeweight=".48pt" strokecolor="#888888">
                <v:path arrowok="t"/>
              </v:shape>
            </v:group>
            <v:group style="position:absolute;left:8866;top:-751;width:2;height:58" coordorigin="8866,-751" coordsize="2,58">
              <v:shape style="position:absolute;left:8866;top:-751;width:2;height:58" coordorigin="8866,-751" coordsize="0,58" path="m8866,-751l8866,-694e" filled="f" stroked="t" strokeweight=".48pt" strokecolor="#888888">
                <v:path arrowok="t"/>
              </v:shape>
            </v:group>
            <v:group style="position:absolute;left:10382;top:-751;width:2;height:58" coordorigin="10382,-751" coordsize="2,58">
              <v:shape style="position:absolute;left:10382;top:-751;width:2;height:58" coordorigin="10382,-751" coordsize="0,58" path="m10382,-751l10382,-694e" filled="f" stroked="t" strokeweight=".48pt" strokecolor="#888888">
                <v:path arrowok="t"/>
              </v:shape>
            </v:group>
            <v:group style="position:absolute;left:1080;top:-4201;width:9516;height:4157" coordorigin="1080,-4201" coordsize="9516,4157">
              <v:shape style="position:absolute;left:1080;top:-4201;width:9516;height:4157" coordorigin="1080,-4201" coordsize="9516,4157" path="m1080,-44l10596,-44,10596,-4201,1080,-4201,1080,-44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exact"/>
        <w:ind w:left="1086" w:right="102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2" w:lineRule="auto"/>
        <w:ind w:left="2070" w:right="2418" w:firstLine="-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5" w:after="0" w:line="226" w:lineRule="exact"/>
        <w:ind w:left="18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53%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5" w:after="0" w:line="226" w:lineRule="exact"/>
        <w:ind w:left="333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29%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304" w:lineRule="exact"/>
        <w:ind w:left="4884" w:right="-20"/>
        <w:jc w:val="left"/>
        <w:tabs>
          <w:tab w:pos="78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6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6"/>
        </w:rPr>
        <w:t>%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6"/>
        </w:rPr>
        <w:t>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3" w:lineRule="exact"/>
        <w:ind w:left="6377" w:right="-20"/>
        <w:jc w:val="left"/>
        <w:tabs>
          <w:tab w:pos="93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2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%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10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5" w:after="0" w:line="240" w:lineRule="auto"/>
        <w:ind w:left="4476" w:right="-54" w:firstLine="-3079"/>
        <w:jc w:val="left"/>
        <w:tabs>
          <w:tab w:pos="2920" w:val="left"/>
          <w:tab w:pos="44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35" w:after="0" w:line="240" w:lineRule="auto"/>
        <w:ind w:left="1809" w:right="-20" w:firstLine="-1843"/>
        <w:jc w:val="right"/>
        <w:tabs>
          <w:tab w:pos="182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35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3" w:equalWidth="0">
            <w:col w:w="5643" w:space="150"/>
            <w:col w:w="2608" w:space="790"/>
            <w:col w:w="2729"/>
          </w:cols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17.748093pt;width:470.05pt;height:216.39pt;mso-position-horizontal-relative:page;mso-position-vertical-relative:paragraph;z-index:-1648" coordorigin="1075,-4355" coordsize="9401,4328">
            <v:group style="position:absolute;left:1555;top:-2843;width:989;height:2112" coordorigin="1555,-2843" coordsize="989,2112">
              <v:shape style="position:absolute;left:1555;top:-2843;width:989;height:2112" coordorigin="1555,-2843" coordsize="989,2112" path="m2544,-2843l1555,-2843,1555,-731,2544,-731,2544,-2843e" filled="t" fillcolor="#005EB8" stroked="f">
                <v:path arrowok="t"/>
                <v:fill/>
              </v:shape>
            </v:group>
            <v:group style="position:absolute;left:3043;top:-1902;width:998;height:1171" coordorigin="3043,-1902" coordsize="998,1171">
              <v:shape style="position:absolute;left:3043;top:-1902;width:998;height:1171" coordorigin="3043,-1902" coordsize="998,1171" path="m4042,-1902l3043,-1902,3043,-731,4042,-731,4042,-1902e" filled="t" fillcolor="#005EB8" stroked="f">
                <v:path arrowok="t"/>
                <v:fill/>
              </v:shape>
            </v:group>
            <v:group style="position:absolute;left:4541;top:-1086;width:989;height:355" coordorigin="4541,-1086" coordsize="989,355">
              <v:shape style="position:absolute;left:4541;top:-1086;width:989;height:355" coordorigin="4541,-1086" coordsize="989,355" path="m5530,-1086l4541,-1086,4541,-731,5530,-731,5530,-1086e" filled="t" fillcolor="#005EB8" stroked="f">
                <v:path arrowok="t"/>
                <v:fill/>
              </v:shape>
            </v:group>
            <v:group style="position:absolute;left:7517;top:-971;width:998;height:240" coordorigin="7517,-971" coordsize="998,240">
              <v:shape style="position:absolute;left:7517;top:-971;width:998;height:240" coordorigin="7517,-971" coordsize="998,240" path="m8515,-971l7517,-971,7517,-731,8515,-731,8515,-971e" filled="t" fillcolor="#005EB8" stroked="f">
                <v:path arrowok="t"/>
                <v:fill/>
              </v:shape>
            </v:group>
            <v:group style="position:absolute;left:9014;top:-856;width:989;height:125" coordorigin="9014,-856" coordsize="989,125">
              <v:shape style="position:absolute;left:9014;top:-856;width:989;height:125" coordorigin="9014,-856" coordsize="989,125" path="m10003,-856l9014,-856,9014,-731,10003,-731,10003,-856e" filled="t" fillcolor="#005EB8" stroked="f">
                <v:path arrowok="t"/>
                <v:fill/>
              </v:shape>
            </v:group>
            <v:group style="position:absolute;left:1301;top:-736;width:8957;height:2" coordorigin="1301,-736" coordsize="8957,2">
              <v:shape style="position:absolute;left:1301;top:-736;width:8957;height:2" coordorigin="1301,-736" coordsize="8957,0" path="m1301,-736l10258,-736e" filled="f" stroked="t" strokeweight=".48pt" strokecolor="#888888">
                <v:path arrowok="t"/>
              </v:shape>
            </v:group>
            <v:group style="position:absolute;left:1301;top:-736;width:2;height:58" coordorigin="1301,-736" coordsize="2,58">
              <v:shape style="position:absolute;left:1301;top:-736;width:2;height:58" coordorigin="1301,-736" coordsize="0,58" path="m1301,-736l1301,-678e" filled="f" stroked="t" strokeweight=".48pt" strokecolor="#888888">
                <v:path arrowok="t"/>
              </v:shape>
            </v:group>
            <v:group style="position:absolute;left:2798;top:-736;width:2;height:58" coordorigin="2798,-736" coordsize="2,58">
              <v:shape style="position:absolute;left:2798;top:-736;width:2;height:58" coordorigin="2798,-736" coordsize="0,58" path="m2798,-736l2798,-678e" filled="f" stroked="t" strokeweight=".48pt" strokecolor="#888888">
                <v:path arrowok="t"/>
              </v:shape>
            </v:group>
            <v:group style="position:absolute;left:4286;top:-736;width:2;height:58" coordorigin="4286,-736" coordsize="2,58">
              <v:shape style="position:absolute;left:4286;top:-736;width:2;height:58" coordorigin="4286,-736" coordsize="0,58" path="m4286,-736l4286,-678e" filled="f" stroked="t" strokeweight=".48pt" strokecolor="#888888">
                <v:path arrowok="t"/>
              </v:shape>
            </v:group>
            <v:group style="position:absolute;left:5784;top:-736;width:2;height:58" coordorigin="5784,-736" coordsize="2,58">
              <v:shape style="position:absolute;left:5784;top:-736;width:2;height:58" coordorigin="5784,-736" coordsize="0,58" path="m5784,-736l5784,-678e" filled="f" stroked="t" strokeweight=".48pt" strokecolor="#888888">
                <v:path arrowok="t"/>
              </v:shape>
            </v:group>
            <v:group style="position:absolute;left:7272;top:-736;width:2;height:58" coordorigin="7272,-736" coordsize="2,58">
              <v:shape style="position:absolute;left:7272;top:-736;width:2;height:58" coordorigin="7272,-736" coordsize="0,58" path="m7272,-736l7272,-678e" filled="f" stroked="t" strokeweight=".48pt" strokecolor="#888888">
                <v:path arrowok="t"/>
              </v:shape>
            </v:group>
            <v:group style="position:absolute;left:8760;top:-736;width:2;height:58" coordorigin="8760,-736" coordsize="2,58">
              <v:shape style="position:absolute;left:8760;top:-736;width:2;height:58" coordorigin="8760,-736" coordsize="0,58" path="m8760,-736l8760,-678e" filled="f" stroked="t" strokeweight=".48pt" strokecolor="#888888">
                <v:path arrowok="t"/>
              </v:shape>
            </v:group>
            <v:group style="position:absolute;left:10258;top:-736;width:2;height:58" coordorigin="10258,-736" coordsize="2,58">
              <v:shape style="position:absolute;left:10258;top:-736;width:2;height:58" coordorigin="10258,-736" coordsize="0,58" path="m10258,-736l10258,-678e" filled="f" stroked="t" strokeweight=".48pt" strokecolor="#888888">
                <v:path arrowok="t"/>
              </v:shape>
            </v:group>
            <v:group style="position:absolute;left:1080;top:-4350;width:9391;height:4318" coordorigin="1080,-4350" coordsize="9391,4318">
              <v:shape style="position:absolute;left:1080;top:-4350;width:9391;height:4318" coordorigin="1080,-4350" coordsize="9391,4318" path="m1080,-30l10471,-30,10471,-4348e" filled="f" stroked="t" strokeweight=".5pt" strokecolor="#888888">
                <v:path arrowok="t"/>
              </v:shape>
              <v:shape style="position:absolute;left:1080;top:-4350;width:9391;height:4318" coordorigin="1080,-4350" coordsize="9391,4318" path="m1080,-4348l1080,-30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6" w:after="0" w:line="248" w:lineRule="exact"/>
        <w:ind w:left="108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1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2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%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29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ly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71" w:lineRule="exact"/>
        <w:ind w:left="235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ly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ed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in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6" w:after="0" w:line="226" w:lineRule="exact"/>
        <w:ind w:left="5808" w:right="560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  <w:position w:val="-1"/>
        </w:rPr>
        <w:t>12%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4475" w:right="671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11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26" w:lineRule="exact"/>
        <w:ind w:left="4591" w:right="6820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  <w:position w:val="-1"/>
        </w:rPr>
        <w:t>35%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5903" w:right="568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11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6" w:lineRule="exact"/>
        <w:ind w:left="5827" w:right="558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4"/>
          <w:w w:val="100"/>
          <w:position w:val="-1"/>
        </w:rPr>
        <w:t>53%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1086" w:right="8337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21.788086pt;width:475.05pt;height:222.1pt;mso-position-horizontal-relative:page;mso-position-vertical-relative:paragraph;z-index:-1647" coordorigin="1075,-4436" coordsize="9501,4442">
            <v:group style="position:absolute;left:5608;top:-3623;width:1170;height:1736" coordorigin="5608,-3623" coordsize="1170,1736">
              <v:shape style="position:absolute;left:5608;top:-3623;width:1170;height:1736" coordorigin="5608,-3623" coordsize="1170,1736" path="m5608,-3623l5608,-1887,6778,-3170,6730,-3213,6679,-3253,6628,-3292,6575,-3329,6521,-3364,6466,-3396,6410,-3427,6353,-3455,6295,-3482,6236,-3506,6176,-3528,6115,-3547,6054,-3565,5991,-3580,5929,-3593,5866,-3604,5802,-3612,5738,-3618,5673,-3622,5608,-3623e" filled="t" fillcolor="#004B96" stroked="f">
                <v:path arrowok="t"/>
                <v:fill/>
              </v:shape>
            </v:group>
            <v:group style="position:absolute;left:4223;top:-3169;width:3122;height:3019" coordorigin="4223,-3169" coordsize="3122,3019">
              <v:shape style="position:absolute;left:4223;top:-3169;width:3122;height:3019" coordorigin="4223,-3169" coordsize="3122,3019" path="m6779,-3169l5608,-1887,4223,-840,4313,-730,4411,-629,4515,-538,4624,-456,4739,-383,4858,-320,4982,-267,5108,-224,5237,-190,5369,-167,5501,-153,5635,-150,5768,-157,5901,-175,6033,-203,6164,-241,6291,-290,6416,-349,6538,-420,6655,-501,6765,-591,6866,-689,6957,-793,7039,-902,7112,-1017,7175,-1136,7228,-1260,7271,-1386,7305,-1515,7328,-1647,7342,-1779,7345,-1913,7338,-2046,7320,-2179,7293,-2311,7254,-2442,7205,-2570,7146,-2695,7075,-2816,6994,-2933,6957,-2980,6918,-3026,6878,-3071,6837,-3114,6793,-3156,6779,-3169e" filled="t" fillcolor="#005EB8" stroked="f">
                <v:path arrowok="t"/>
                <v:fill/>
              </v:shape>
            </v:group>
            <v:group style="position:absolute;left:3872;top:-3623;width:1736;height:2783" coordorigin="3872,-3623" coordsize="1736,2783">
              <v:shape style="position:absolute;left:3872;top:-3623;width:1736;height:2783" coordorigin="3872,-3623" coordsize="1736,2783" path="m5608,-3623l5466,-3617,5327,-3600,5191,-3572,5060,-3534,4933,-3487,4811,-3429,4694,-3363,4583,-3288,4479,-3205,4381,-3114,4290,-3017,4207,-2912,4132,-2801,4066,-2685,4009,-2562,3961,-2435,3923,-2304,3895,-2168,3878,-2029,3872,-1887,3873,-1830,3880,-1718,3895,-1606,3917,-1496,3945,-1388,3981,-1282,4023,-1178,4072,-1078,4128,-980,4189,-886,4223,-840,5608,-1887,5608,-3623e" filled="t" fillcolor="#9FADD3" stroked="f">
                <v:path arrowok="t"/>
                <v:fill/>
              </v:shape>
            </v:group>
            <v:group style="position:absolute;left:1080;top:-4431;width:9491;height:4432" coordorigin="1080,-4431" coordsize="9491,4432">
              <v:shape style="position:absolute;left:1080;top:-4431;width:9491;height:4432" coordorigin="1080,-4431" coordsize="9491,4432" path="m1080,1l10571,1,10571,-4431,1080,-4431,1080,1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1086" w:right="101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56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12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2" w:lineRule="auto"/>
        <w:ind w:left="3844" w:right="2419" w:firstLine="-1403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ld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NA</w:t>
      </w:r>
      <w:r>
        <w:rPr>
          <w:rFonts w:ascii="Arial" w:hAnsi="Arial" w:cs="Arial" w:eastAsia="Arial"/>
          <w:sz w:val="24"/>
          <w:szCs w:val="24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5" w:after="0" w:line="226" w:lineRule="exact"/>
        <w:ind w:left="6042" w:right="536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4"/>
          <w:w w:val="100"/>
          <w:position w:val="-1"/>
        </w:rPr>
        <w:t>12%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4810" w:right="638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11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6" w:lineRule="exact"/>
        <w:ind w:left="4916" w:right="649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  <w:position w:val="-1"/>
        </w:rPr>
        <w:t>32%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6066" w:right="552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-11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6" w:lineRule="exact"/>
        <w:ind w:left="5980" w:right="543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  <w:position w:val="-1"/>
        </w:rPr>
        <w:t>56%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240" w:lineRule="auto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15.708099pt;width:486.95pt;height:216.5pt;mso-position-horizontal-relative:page;mso-position-vertical-relative:paragraph;z-index:-1646" coordorigin="1075,-4314" coordsize="9739,4330">
            <v:group style="position:absolute;left:5936;top:-3443;width:1122;height:1665" coordorigin="5936,-3443" coordsize="1122,1665">
              <v:shape style="position:absolute;left:5936;top:-3443;width:1122;height:1665" coordorigin="5936,-3443" coordsize="1122,1665" path="m5936,-3443l5936,-1778,7057,-3009,7011,-3050,6963,-3089,6913,-3126,6863,-3161,6811,-3195,6758,-3226,6705,-3255,6650,-3282,6594,-3308,6537,-3331,6480,-3352,6422,-3371,6363,-3388,6303,-3402,6243,-3415,6182,-3425,6121,-3433,6060,-3439,5998,-3442,5936,-3443e" filled="t" fillcolor="#004B96" stroked="f">
                <v:path arrowok="t"/>
                <v:fill/>
              </v:shape>
            </v:group>
            <v:group style="position:absolute;left:4445;top:-3009;width:3155;height:2895" coordorigin="4445,-3009" coordsize="3155,2895">
              <v:shape style="position:absolute;left:4445;top:-3009;width:3155;height:2895" coordorigin="4445,-3009" coordsize="3155,2895" path="m7057,-3009l5936,-1778,4445,-1036,4511,-917,4585,-804,4667,-700,4756,-603,4851,-515,4953,-434,5060,-362,5171,-299,5287,-245,5407,-200,5529,-164,5655,-137,5782,-120,5910,-113,6039,-116,6169,-129,6298,-153,6426,-187,6553,-232,6678,-288,6798,-354,6910,-428,7014,-510,7111,-599,7200,-694,7280,-795,7352,-902,7415,-1014,7469,-1130,7514,-1249,7550,-1372,7577,-1497,7594,-1624,7601,-1753,7598,-1882,7585,-2012,7561,-2141,7527,-2269,7482,-2396,7426,-2520,7398,-2575,7367,-2629,7335,-2681,7301,-2732,7264,-2782,7226,-2830,7187,-2877,7145,-2922,7102,-2966,7080,-2988,7057,-3009e" filled="t" fillcolor="#005EB8" stroked="f">
                <v:path arrowok="t"/>
                <v:fill/>
              </v:shape>
            </v:group>
            <v:group style="position:absolute;left:4271;top:-3443;width:1665;height:2407" coordorigin="4271,-3443" coordsize="1665,2407">
              <v:shape style="position:absolute;left:4271;top:-3443;width:1665;height:2407" coordorigin="4271,-3443" coordsize="1665,2407" path="m5936,-3443l5799,-3438,5666,-3421,5536,-3395,5410,-3358,5288,-3312,5171,-3257,5059,-3194,4953,-3122,4852,-3042,4759,-2956,4672,-2862,4592,-2762,4520,-2655,4457,-2543,4402,-2426,4356,-2305,4319,-2178,4293,-2048,4277,-1915,4271,-1778,4271,-1740,4275,-1663,4282,-1586,4293,-1510,4307,-1435,4324,-1360,4345,-1286,4370,-1213,4397,-1142,4429,-1071,4445,-1036,5936,-1778,5936,-3443e" filled="t" fillcolor="#9FADD3" stroked="f">
                <v:path arrowok="t"/>
                <v:fill/>
              </v:shape>
            </v:group>
            <v:group style="position:absolute;left:1080;top:-4309;width:9729;height:4320" coordorigin="1080,-4309" coordsize="9729,4320">
              <v:shape style="position:absolute;left:1080;top:-4309;width:9729;height:4320" coordorigin="1080,-4309" coordsize="9729,4320" path="m1080,11l10809,11,10809,-4309,1080,-4309,1080,11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.5</w:t>
      </w:r>
      <w:r>
        <w:rPr>
          <w:rFonts w:ascii="Arial" w:hAnsi="Arial" w:cs="Arial" w:eastAsia="Arial"/>
          <w:sz w:val="24"/>
          <w:szCs w:val="24"/>
          <w:color w:val="004688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-5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-5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-5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1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-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4688"/>
          <w:spacing w:val="1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ft</w:t>
      </w:r>
      <w:r>
        <w:rPr>
          <w:rFonts w:ascii="Arial" w:hAnsi="Arial" w:cs="Arial" w:eastAsia="Arial"/>
          <w:sz w:val="24"/>
          <w:szCs w:val="24"/>
          <w:color w:val="004688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3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NA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5" w:lineRule="auto"/>
        <w:ind w:left="1086" w:right="102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2" w:lineRule="auto"/>
        <w:ind w:left="2305" w:right="2315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6" w:after="0" w:line="226" w:lineRule="exact"/>
        <w:ind w:left="341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44%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26" w:lineRule="exact"/>
        <w:ind w:left="186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32%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6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1"/>
        </w:rPr>
        <w:t>12%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9" w:lineRule="exact"/>
        <w:ind w:left="3064" w:right="189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3"/>
        </w:rPr>
        <w:t>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-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5376" w:space="1194"/>
            <w:col w:w="5350"/>
          </w:cols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5" w:after="0" w:line="240" w:lineRule="auto"/>
        <w:ind w:left="4616" w:right="-54" w:firstLine="-3191"/>
        <w:jc w:val="left"/>
        <w:tabs>
          <w:tab w:pos="3000" w:val="left"/>
          <w:tab w:pos="45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35" w:after="0" w:line="240" w:lineRule="auto"/>
        <w:ind w:left="1865" w:right="-20" w:firstLine="-1899"/>
        <w:jc w:val="right"/>
        <w:tabs>
          <w:tab w:pos="18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35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3" w:equalWidth="0">
            <w:col w:w="5783" w:space="207"/>
            <w:col w:w="2667" w:space="843"/>
            <w:col w:w="2420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6" w:right="8337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20.858139pt;width:486.95pt;height:219.6pt;mso-position-horizontal-relative:page;mso-position-vertical-relative:paragraph;z-index:-1644" coordorigin="1075,-4417" coordsize="9739,4392">
            <v:group style="position:absolute;left:1565;top:-2321;width:1027;height:1584" coordorigin="1565,-2321" coordsize="1027,1584">
              <v:shape style="position:absolute;left:1565;top:-2321;width:1027;height:1584" coordorigin="1565,-2321" coordsize="1027,1584" path="m2592,-2321l1565,-2321,1565,-737,2592,-737,2592,-2321e" filled="t" fillcolor="#005EB8" stroked="f">
                <v:path arrowok="t"/>
                <v:fill/>
              </v:shape>
            </v:group>
            <v:group style="position:absolute;left:3110;top:-2897;width:1037;height:2160" coordorigin="3110,-2897" coordsize="1037,2160">
              <v:shape style="position:absolute;left:3110;top:-2897;width:1037;height:2160" coordorigin="3110,-2897" coordsize="1037,2160" path="m4147,-2897l3110,-2897,3110,-737,4147,-737,4147,-2897e" filled="t" fillcolor="#005EB8" stroked="f">
                <v:path arrowok="t"/>
                <v:fill/>
              </v:shape>
            </v:group>
            <v:group style="position:absolute;left:4656;top:-1313;width:1037;height:576" coordorigin="4656,-1313" coordsize="1037,576">
              <v:shape style="position:absolute;left:4656;top:-1313;width:1037;height:576" coordorigin="4656,-1313" coordsize="1037,576" path="m5693,-1313l4656,-1313,4656,-737,5693,-737,5693,-1313e" filled="t" fillcolor="#005EB8" stroked="f">
                <v:path arrowok="t"/>
                <v:fill/>
              </v:shape>
            </v:group>
            <v:group style="position:absolute;left:6211;top:-881;width:1027;height:144" coordorigin="6211,-881" coordsize="1027,144">
              <v:shape style="position:absolute;left:6211;top:-881;width:1027;height:144" coordorigin="6211,-881" coordsize="1027,144" path="m7238,-881l6211,-881,6211,-737,7238,-737,7238,-881e" filled="t" fillcolor="#005EB8" stroked="f">
                <v:path arrowok="t"/>
                <v:fill/>
              </v:shape>
            </v:group>
            <v:group style="position:absolute;left:7757;top:-881;width:1027;height:144" coordorigin="7757,-881" coordsize="1027,144">
              <v:shape style="position:absolute;left:7757;top:-881;width:1027;height:144" coordorigin="7757,-881" coordsize="1027,144" path="m8784,-881l7757,-881,7757,-737,8784,-737,8784,-881e" filled="t" fillcolor="#005EB8" stroked="f">
                <v:path arrowok="t"/>
                <v:fill/>
              </v:shape>
            </v:group>
            <v:group style="position:absolute;left:9302;top:-1025;width:1037;height:288" coordorigin="9302,-1025" coordsize="1037,288">
              <v:shape style="position:absolute;left:9302;top:-1025;width:1037;height:288" coordorigin="9302,-1025" coordsize="1037,288" path="m10339,-1025l9302,-1025,9302,-737,10339,-737,10339,-1025e" filled="t" fillcolor="#005EB8" stroked="f">
                <v:path arrowok="t"/>
                <v:fill/>
              </v:shape>
            </v:group>
            <v:group style="position:absolute;left:1301;top:-733;width:9293;height:2" coordorigin="1301,-733" coordsize="9293,2">
              <v:shape style="position:absolute;left:1301;top:-733;width:9293;height:2" coordorigin="1301,-733" coordsize="9293,0" path="m1301,-733l10594,-733e" filled="f" stroked="t" strokeweight=".48pt" strokecolor="#888888">
                <v:path arrowok="t"/>
              </v:shape>
            </v:group>
            <v:group style="position:absolute;left:1301;top:-733;width:2;height:58" coordorigin="1301,-733" coordsize="2,58">
              <v:shape style="position:absolute;left:1301;top:-733;width:2;height:58" coordorigin="1301,-733" coordsize="0,58" path="m1301,-733l1301,-675e" filled="f" stroked="t" strokeweight=".48pt" strokecolor="#888888">
                <v:path arrowok="t"/>
              </v:shape>
            </v:group>
            <v:group style="position:absolute;left:2856;top:-733;width:2;height:58" coordorigin="2856,-733" coordsize="2,58">
              <v:shape style="position:absolute;left:2856;top:-733;width:2;height:58" coordorigin="2856,-733" coordsize="0,58" path="m2856,-733l2856,-675e" filled="f" stroked="t" strokeweight=".48pt" strokecolor="#888888">
                <v:path arrowok="t"/>
              </v:shape>
            </v:group>
            <v:group style="position:absolute;left:4402;top:-733;width:2;height:58" coordorigin="4402,-733" coordsize="2,58">
              <v:shape style="position:absolute;left:4402;top:-733;width:2;height:58" coordorigin="4402,-733" coordsize="0,58" path="m4402,-733l4402,-675e" filled="f" stroked="t" strokeweight=".48pt" strokecolor="#888888">
                <v:path arrowok="t"/>
              </v:shape>
            </v:group>
            <v:group style="position:absolute;left:5947;top:-733;width:2;height:58" coordorigin="5947,-733" coordsize="2,58">
              <v:shape style="position:absolute;left:5947;top:-733;width:2;height:58" coordorigin="5947,-733" coordsize="0,58" path="m5947,-733l5947,-675e" filled="f" stroked="t" strokeweight=".48pt" strokecolor="#888888">
                <v:path arrowok="t"/>
              </v:shape>
            </v:group>
            <v:group style="position:absolute;left:7493;top:-733;width:2;height:58" coordorigin="7493,-733" coordsize="2,58">
              <v:shape style="position:absolute;left:7493;top:-733;width:2;height:58" coordorigin="7493,-733" coordsize="0,58" path="m7493,-733l7493,-675e" filled="f" stroked="t" strokeweight=".48pt" strokecolor="#888888">
                <v:path arrowok="t"/>
              </v:shape>
            </v:group>
            <v:group style="position:absolute;left:9048;top:-733;width:2;height:58" coordorigin="9048,-733" coordsize="2,58">
              <v:shape style="position:absolute;left:9048;top:-733;width:2;height:58" coordorigin="9048,-733" coordsize="0,58" path="m9048,-733l9048,-675e" filled="f" stroked="t" strokeweight=".48pt" strokecolor="#888888">
                <v:path arrowok="t"/>
              </v:shape>
            </v:group>
            <v:group style="position:absolute;left:10594;top:-733;width:2;height:58" coordorigin="10594,-733" coordsize="2,58">
              <v:shape style="position:absolute;left:10594;top:-733;width:2;height:58" coordorigin="10594,-733" coordsize="0,58" path="m10594,-733l10594,-675e" filled="f" stroked="t" strokeweight=".48pt" strokecolor="#888888">
                <v:path arrowok="t"/>
              </v:shape>
            </v:group>
            <v:group style="position:absolute;left:1080;top:-4412;width:9729;height:4382" coordorigin="1080,-4412" coordsize="9729,4382">
              <v:shape style="position:absolute;left:1080;top:-4412;width:9729;height:4382" coordorigin="1080,-4412" coordsize="9729,4382" path="m1080,-30l10809,-30,10809,-4412,1080,-4412,1080,-30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1086" w:right="101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240" w:right="223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271" w:lineRule="exact"/>
        <w:ind w:left="2608" w:right="2593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3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….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6" w:after="0" w:line="240" w:lineRule="auto"/>
        <w:ind w:left="1495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101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o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i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  <w:position w:val="-1"/>
        </w:rPr>
        <w:t>42%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42%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20"/>
        <w:jc w:val="left"/>
        <w:tabs>
          <w:tab w:pos="6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4" w:equalWidth="0">
            <w:col w:w="2529" w:space="1630"/>
            <w:col w:w="413" w:space="2912"/>
            <w:col w:w="413" w:space="1645"/>
            <w:col w:w="237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6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1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1"/>
        </w:rPr>
        <w:t>v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  <w:position w:val="-1"/>
        </w:rPr>
        <w:t>41%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44%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20"/>
        <w:jc w:val="left"/>
        <w:tabs>
          <w:tab w:pos="6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4" w:equalWidth="0">
            <w:col w:w="2526" w:space="1578"/>
            <w:col w:w="413" w:space="2918"/>
            <w:col w:w="413" w:space="1821"/>
            <w:col w:w="225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5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  <w:position w:val="-1"/>
        </w:rPr>
        <w:t>42%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39%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12%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-55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  <w:position w:val="-1"/>
        </w:rPr>
        <w:t>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5" w:equalWidth="0">
            <w:col w:w="2534" w:space="1643"/>
            <w:col w:w="413" w:space="2825"/>
            <w:col w:w="413" w:space="1626"/>
            <w:col w:w="413" w:space="244"/>
            <w:col w:w="1809"/>
          </w:cols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26" w:lineRule="exact"/>
        <w:ind w:left="1445" w:right="-20"/>
        <w:jc w:val="left"/>
        <w:tabs>
          <w:tab w:pos="3080" w:val="left"/>
          <w:tab w:pos="4620" w:val="left"/>
          <w:tab w:pos="7340" w:val="left"/>
          <w:tab w:pos="91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  <w:tab/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1086" w:right="8337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42.698105pt;width:490.058pt;height:245.43pt;mso-position-horizontal-relative:page;mso-position-vertical-relative:paragraph;z-index:-1645" coordorigin="1075,-4854" coordsize="9801,4909">
            <v:group style="position:absolute;left:1086;top:9;width:9780;height:36" coordorigin="1086,9" coordsize="9780,36">
              <v:shape style="position:absolute;left:1086;top:9;width:9780;height:36" coordorigin="1086,9" coordsize="9780,36" path="m1086,45l10866,45,10866,9,1086,9,1086,45xe" filled="t" fillcolor="#00AF50" stroked="f">
                <v:path arrowok="t"/>
                <v:fill/>
              </v:shape>
            </v:group>
            <v:group style="position:absolute;left:2707;top:-1489;width:3350;height:768" coordorigin="2707,-1489" coordsize="3350,768">
              <v:shape style="position:absolute;left:2707;top:-1489;width:3350;height:768" coordorigin="2707,-1489" coordsize="3350,768" path="m6058,-1489l2707,-1489,2707,-721,6058,-721,6058,-1489e" filled="t" fillcolor="#339933" stroked="f">
                <v:path arrowok="t"/>
                <v:fill/>
              </v:shape>
            </v:group>
            <v:group style="position:absolute;left:6058;top:-1489;width:3120;height:768" coordorigin="6058,-1489" coordsize="3120,768">
              <v:shape style="position:absolute;left:6058;top:-1489;width:3120;height:768" coordorigin="6058,-1489" coordsize="3120,768" path="m9178,-1489l6058,-1489,6058,-721,9178,-721,9178,-1489e" filled="t" fillcolor="#9DDF9D" stroked="f">
                <v:path arrowok="t"/>
                <v:fill/>
              </v:shape>
            </v:group>
            <v:group style="position:absolute;left:9178;top:-1489;width:960;height:768" coordorigin="9178,-1489" coordsize="960,768">
              <v:shape style="position:absolute;left:9178;top:-1489;width:960;height:768" coordorigin="9178,-1489" coordsize="960,768" path="m10138,-1489l9178,-1489,9178,-721,10138,-721,10138,-1489e" filled="t" fillcolor="#85C7FF" stroked="f">
                <v:path arrowok="t"/>
                <v:fill/>
              </v:shape>
            </v:group>
            <v:group style="position:absolute;left:10138;top:-1489;width:240;height:768" coordorigin="10138,-1489" coordsize="240,768">
              <v:shape style="position:absolute;left:10138;top:-1489;width:240;height:768" coordorigin="10138,-1489" coordsize="240,768" path="m10378,-1489l10138,-1489,10138,-721,10378,-721,10378,-1489e" filled="t" fillcolor="#FF8F8F" stroked="f">
                <v:path arrowok="t"/>
                <v:fill/>
              </v:shape>
            </v:group>
            <v:group style="position:absolute;left:10378;top:-1489;width:240;height:768" coordorigin="10378,-1489" coordsize="240,768">
              <v:shape style="position:absolute;left:10378;top:-1489;width:240;height:768" coordorigin="10378,-1489" coordsize="240,768" path="m10378,-721l10618,-721,10618,-1489,10378,-1489,10378,-721e" filled="t" fillcolor="#C00000" stroked="f">
                <v:path arrowok="t"/>
                <v:fill/>
              </v:shape>
            </v:group>
            <v:group style="position:absolute;left:2707;top:-2651;width:3206;height:778" coordorigin="2707,-2651" coordsize="3206,778">
              <v:shape style="position:absolute;left:2707;top:-2651;width:3206;height:778" coordorigin="2707,-2651" coordsize="3206,778" path="m5914,-2651l2707,-2651,2707,-1873,5914,-1873,5914,-2651e" filled="t" fillcolor="#339933" stroked="f">
                <v:path arrowok="t"/>
                <v:fill/>
              </v:shape>
            </v:group>
            <v:group style="position:absolute;left:5914;top:-2651;width:3446;height:778" coordorigin="5914,-2651" coordsize="3446,778">
              <v:shape style="position:absolute;left:5914;top:-2651;width:3446;height:778" coordorigin="5914,-2651" coordsize="3446,778" path="m9360,-2651l5914,-2651,5914,-1873,9360,-1873,9360,-2651e" filled="t" fillcolor="#9DDF9D" stroked="f">
                <v:path arrowok="t"/>
                <v:fill/>
              </v:shape>
            </v:group>
            <v:group style="position:absolute;left:9360;top:-2651;width:1018;height:778" coordorigin="9360,-2651" coordsize="1018,778">
              <v:shape style="position:absolute;left:9360;top:-2651;width:1018;height:778" coordorigin="9360,-2651" coordsize="1018,778" path="m10378,-2651l9360,-2651,9360,-1873,10378,-1873,10378,-2651e" filled="t" fillcolor="#85C7FF" stroked="f">
                <v:path arrowok="t"/>
                <v:fill/>
              </v:shape>
            </v:group>
            <v:group style="position:absolute;left:10378;top:-2651;width:240;height:778" coordorigin="10378,-2651" coordsize="240,778">
              <v:shape style="position:absolute;left:10378;top:-2651;width:240;height:778" coordorigin="10378,-2651" coordsize="240,778" path="m10618,-2651l10378,-2651,10378,-1873,10618,-1873,10618,-2651e" filled="t" fillcolor="#FF8F8F" stroked="f">
                <v:path arrowok="t"/>
                <v:fill/>
              </v:shape>
            </v:group>
            <v:group style="position:absolute;left:2707;top:-3803;width:3322;height:768" coordorigin="2707,-3803" coordsize="3322,768">
              <v:shape style="position:absolute;left:2707;top:-3803;width:3322;height:768" coordorigin="2707,-3803" coordsize="3322,768" path="m6029,-3803l2707,-3803,2707,-3035,6029,-3035,6029,-3803e" filled="t" fillcolor="#339933" stroked="f">
                <v:path arrowok="t"/>
                <v:fill/>
              </v:shape>
            </v:group>
            <v:group style="position:absolute;left:6029;top:-3803;width:3322;height:768" coordorigin="6029,-3803" coordsize="3322,768">
              <v:shape style="position:absolute;left:6029;top:-3803;width:3322;height:768" coordorigin="6029,-3803" coordsize="3322,768" path="m9350,-3803l6029,-3803,6029,-3035,9350,-3035,9350,-3803e" filled="t" fillcolor="#9DDF9D" stroked="f">
                <v:path arrowok="t"/>
                <v:fill/>
              </v:shape>
            </v:group>
            <v:group style="position:absolute;left:9350;top:-3803;width:787;height:768" coordorigin="9350,-3803" coordsize="787,768">
              <v:shape style="position:absolute;left:9350;top:-3803;width:787;height:768" coordorigin="9350,-3803" coordsize="787,768" path="m10138,-3803l9350,-3803,9350,-3035,10138,-3035,10138,-3803e" filled="t" fillcolor="#85C7FF" stroked="f">
                <v:path arrowok="t"/>
                <v:fill/>
              </v:shape>
            </v:group>
            <v:group style="position:absolute;left:10138;top:-3803;width:480;height:768" coordorigin="10138,-3803" coordsize="480,768">
              <v:shape style="position:absolute;left:10138;top:-3803;width:480;height:768" coordorigin="10138,-3803" coordsize="480,768" path="m10618,-3803l10138,-3803,10138,-3035,10618,-3035,10618,-3803e" filled="t" fillcolor="#FF8F8F" stroked="f">
                <v:path arrowok="t"/>
                <v:fill/>
              </v:shape>
            </v:group>
            <v:group style="position:absolute;left:2702;top:-3999;width:2;height:3475" coordorigin="2702,-3999" coordsize="2,3475">
              <v:shape style="position:absolute;left:2702;top:-3999;width:2;height:3475" coordorigin="2702,-3999" coordsize="0,3475" path="m2702,-524l2702,-3999e" filled="f" stroked="t" strokeweight=".48pt" strokecolor="#888888">
                <v:path arrowok="t"/>
              </v:shape>
            </v:group>
            <v:group style="position:absolute;left:2645;top:-524;width:58;height:2" coordorigin="2645,-524" coordsize="58,2">
              <v:shape style="position:absolute;left:2645;top:-524;width:58;height:2" coordorigin="2645,-524" coordsize="58,0" path="m2645,-524l2702,-524e" filled="f" stroked="t" strokeweight=".48pt" strokecolor="#888888">
                <v:path arrowok="t"/>
              </v:shape>
            </v:group>
            <v:group style="position:absolute;left:2645;top:-1686;width:58;height:2" coordorigin="2645,-1686" coordsize="58,2">
              <v:shape style="position:absolute;left:2645;top:-1686;width:58;height:2" coordorigin="2645,-1686" coordsize="58,0" path="m2645,-1686l2702,-1686e" filled="f" stroked="t" strokeweight=".48pt" strokecolor="#888888">
                <v:path arrowok="t"/>
              </v:shape>
            </v:group>
            <v:group style="position:absolute;left:2645;top:-2838;width:58;height:2" coordorigin="2645,-2838" coordsize="58,2">
              <v:shape style="position:absolute;left:2645;top:-2838;width:58;height:2" coordorigin="2645,-2838" coordsize="58,0" path="m2645,-2838l2702,-2838e" filled="f" stroked="t" strokeweight=".48pt" strokecolor="#888888">
                <v:path arrowok="t"/>
              </v:shape>
            </v:group>
            <v:group style="position:absolute;left:2645;top:-3999;width:58;height:2" coordorigin="2645,-3999" coordsize="58,2">
              <v:shape style="position:absolute;left:2645;top:-3999;width:58;height:2" coordorigin="2645,-3999" coordsize="58,0" path="m2645,-3999l2702,-3999e" filled="f" stroked="t" strokeweight=".48pt" strokecolor="#888888">
                <v:path arrowok="t"/>
              </v:shape>
            </v:group>
            <v:group style="position:absolute;left:1306;top:-366;width:96;height:106" coordorigin="1306,-366" coordsize="96,106">
              <v:shape style="position:absolute;left:1306;top:-366;width:96;height:106" coordorigin="1306,-366" coordsize="96,106" path="m1306,-260l1402,-260,1402,-366,1306,-366,1306,-260e" filled="t" fillcolor="#339933" stroked="f">
                <v:path arrowok="t"/>
                <v:fill/>
              </v:shape>
            </v:group>
            <v:group style="position:absolute;left:2938;top:-366;width:106;height:106" coordorigin="2938,-366" coordsize="106,106">
              <v:shape style="position:absolute;left:2938;top:-366;width:106;height:106" coordorigin="2938,-366" coordsize="106,106" path="m2938,-260l3043,-260,3043,-366,2938,-366,2938,-260e" filled="t" fillcolor="#9DDF9D" stroked="f">
                <v:path arrowok="t"/>
                <v:fill/>
              </v:shape>
            </v:group>
            <v:group style="position:absolute;left:4483;top:-366;width:106;height:106" coordorigin="4483,-366" coordsize="106,106">
              <v:shape style="position:absolute;left:4483;top:-366;width:106;height:106" coordorigin="4483,-366" coordsize="106,106" path="m4483,-260l4589,-260,4589,-366,4483,-366,4483,-260e" filled="t" fillcolor="#85C7FF" stroked="f">
                <v:path arrowok="t"/>
                <v:fill/>
              </v:shape>
            </v:group>
            <v:group style="position:absolute;left:7200;top:-366;width:96;height:106" coordorigin="7200,-366" coordsize="96,106">
              <v:shape style="position:absolute;left:7200;top:-366;width:96;height:106" coordorigin="7200,-366" coordsize="96,106" path="m7200,-260l7296,-260,7296,-366,7200,-366,7200,-260e" filled="t" fillcolor="#FF8F8F" stroked="f">
                <v:path arrowok="t"/>
                <v:fill/>
              </v:shape>
            </v:group>
            <v:group style="position:absolute;left:9005;top:-366;width:96;height:106" coordorigin="9005,-366" coordsize="96,106">
              <v:shape style="position:absolute;left:9005;top:-366;width:96;height:106" coordorigin="9005,-366" coordsize="96,106" path="m9005,-260l9101,-260,9101,-366,9005,-366,9005,-260e" filled="t" fillcolor="#C00000" stroked="f">
                <v:path arrowok="t"/>
                <v:fill/>
              </v:shape>
            </v:group>
            <v:group style="position:absolute;left:1080;top:-4849;width:9750;height:4860" coordorigin="1080,-4849" coordsize="9750,4860">
              <v:shape style="position:absolute;left:1080;top:-4849;width:9750;height:4860" coordorigin="1080,-4849" coordsize="9750,4860" path="m1080,11l10830,11,10830,-4849e" filled="f" stroked="t" strokeweight=".5pt" strokecolor="#7E7E7E">
                <v:path arrowok="t"/>
              </v:shape>
              <v:shape style="position:absolute;left:1080;top:-4849;width:9750;height:4860" coordorigin="1080,-4849" coordsize="9750,4860" path="m1080,-4849l1080,11e" filled="f" stroked="t" strokeweight=".5pt" strokecolor="#7E7E7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7" w:lineRule="auto"/>
        <w:ind w:left="1086" w:right="102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240" w:right="223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71" w:lineRule="exact"/>
        <w:ind w:left="2905" w:right="2887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3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e….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5" w:after="0" w:line="240" w:lineRule="auto"/>
        <w:ind w:left="1495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  <w:position w:val="-1"/>
        </w:rPr>
        <w:t>29%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42%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13%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10%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  <w:position w:val="-1"/>
        </w:rPr>
        <w:t>3</w:t>
      </w:r>
      <w:r>
        <w:rPr>
          <w:rFonts w:ascii="Arial" w:hAnsi="Arial" w:cs="Arial" w:eastAsia="Arial"/>
          <w:sz w:val="20"/>
          <w:szCs w:val="20"/>
          <w:color w:val="FFFFFF"/>
          <w:spacing w:val="-57"/>
          <w:w w:val="101"/>
          <w:position w:val="-1"/>
        </w:rPr>
        <w:t>%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  <w:position w:val="-1"/>
        </w:rPr>
        <w:t>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6" w:equalWidth="0">
            <w:col w:w="2528" w:space="1117"/>
            <w:col w:w="413" w:space="2397"/>
            <w:col w:w="413" w:space="1763"/>
            <w:col w:w="413" w:space="497"/>
            <w:col w:w="413" w:space="159"/>
            <w:col w:w="18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5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  <w:position w:val="-1"/>
        </w:rPr>
        <w:t>28%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41%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16%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20"/>
        <w:jc w:val="left"/>
        <w:tabs>
          <w:tab w:pos="6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-5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  <w:position w:val="-1"/>
        </w:rPr>
        <w:t>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5" w:equalWidth="0">
            <w:col w:w="2525" w:space="1070"/>
            <w:col w:w="413" w:space="2290"/>
            <w:col w:w="413" w:space="1820"/>
            <w:col w:w="413" w:space="723"/>
            <w:col w:w="225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5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  <w:position w:val="-1"/>
        </w:rPr>
        <w:t>27%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42%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15%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8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  <w:position w:val="-1"/>
        </w:rPr>
        <w:t>6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color w:val="FFFFFF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  <w:position w:val="-1"/>
        </w:rPr>
        <w:t>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5" w:equalWidth="0">
            <w:col w:w="2534" w:space="1043"/>
            <w:col w:w="413" w:space="2345"/>
            <w:col w:w="413" w:space="1866"/>
            <w:col w:w="413" w:space="484"/>
            <w:col w:w="2409"/>
          </w:cols>
        </w:sectPr>
      </w:pPr>
      <w:rPr/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5" w:type="dxa"/>
      </w:tblPr>
      <w:tblGrid/>
      <w:tr>
        <w:trPr>
          <w:trHeight w:val="558" w:hRule="exact"/>
        </w:trPr>
        <w:tc>
          <w:tcPr>
            <w:tcW w:w="3241" w:type="dxa"/>
            <w:tcBorders>
              <w:top w:val="nil" w:sz="6" w:space="0" w:color="auto"/>
              <w:bottom w:val="nil" w:sz="6" w:space="0" w:color="auto"/>
              <w:left w:val="single" w:sz="4" w:space="0" w:color="7E7E7E"/>
              <w:right w:val="nil" w:sz="6" w:space="0" w:color="auto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21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1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1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5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1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1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8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" w:space="0" w:color="7E7E7E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5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1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1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1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1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30" w:hRule="exact"/>
        </w:trPr>
        <w:tc>
          <w:tcPr>
            <w:tcW w:w="3241" w:type="dxa"/>
            <w:tcBorders>
              <w:top w:val="nil" w:sz="6" w:space="0" w:color="auto"/>
              <w:bottom w:val="single" w:sz="4" w:space="0" w:color="7E7E7E"/>
              <w:left w:val="single" w:sz="4" w:space="0" w:color="7E7E7E"/>
              <w:right w:val="nil" w:sz="6" w:space="0" w:color="auto"/>
            </w:tcBorders>
          </w:tcPr>
          <w:p>
            <w:pPr>
              <w:spacing w:before="45" w:after="0" w:line="240" w:lineRule="auto"/>
              <w:ind w:left="121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</w:p>
        </w:tc>
        <w:tc>
          <w:tcPr>
            <w:tcW w:w="2628" w:type="dxa"/>
            <w:tcBorders>
              <w:top w:val="nil" w:sz="6" w:space="0" w:color="auto"/>
              <w:bottom w:val="single" w:sz="4" w:space="0" w:color="7E7E7E"/>
              <w:left w:val="nil" w:sz="6" w:space="0" w:color="auto"/>
              <w:right w:val="nil" w:sz="6" w:space="0" w:color="auto"/>
            </w:tcBorders>
          </w:tcPr>
          <w:p>
            <w:pPr>
              <w:spacing w:before="45" w:after="0" w:line="240" w:lineRule="auto"/>
              <w:ind w:left="5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</w:p>
        </w:tc>
        <w:tc>
          <w:tcPr>
            <w:tcW w:w="3881" w:type="dxa"/>
            <w:tcBorders>
              <w:top w:val="nil" w:sz="6" w:space="0" w:color="auto"/>
              <w:bottom w:val="single" w:sz="4" w:space="0" w:color="7E7E7E"/>
              <w:left w:val="nil" w:sz="6" w:space="0" w:color="auto"/>
              <w:right w:val="single" w:sz="4" w:space="0" w:color="7E7E7E"/>
            </w:tcBorders>
          </w:tcPr>
          <w:p>
            <w:pPr>
              <w:spacing w:before="45" w:after="0" w:line="240" w:lineRule="auto"/>
              <w:ind w:left="5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</w:p>
        </w:tc>
      </w:tr>
    </w:tbl>
    <w:p>
      <w:pPr>
        <w:spacing w:before="17" w:after="0" w:line="203" w:lineRule="exact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44.008102pt;width:488pt;height:243.5pt;mso-position-horizontal-relative:page;mso-position-vertical-relative:paragraph;z-index:-1643" coordorigin="1075,-4880" coordsize="9760,4870">
            <v:group style="position:absolute;left:2707;top:-1748;width:2150;height:749" coordorigin="2707,-1748" coordsize="2150,749">
              <v:shape style="position:absolute;left:2707;top:-1748;width:2150;height:749" coordorigin="2707,-1748" coordsize="2150,749" path="m4858,-1748l2707,-1748,2707,-999,4858,-999,4858,-1748e" filled="t" fillcolor="#339933" stroked="f">
                <v:path arrowok="t"/>
                <v:fill/>
              </v:shape>
            </v:group>
            <v:group style="position:absolute;left:4858;top:-1748;width:3360;height:749" coordorigin="4858,-1748" coordsize="3360,749">
              <v:shape style="position:absolute;left:4858;top:-1748;width:3360;height:749" coordorigin="4858,-1748" coordsize="3360,749" path="m8218,-1748l4858,-1748,4858,-999,8218,-999,8218,-1748e" filled="t" fillcolor="#9DDF9D" stroked="f">
                <v:path arrowok="t"/>
                <v:fill/>
              </v:shape>
            </v:group>
            <v:group style="position:absolute;left:8218;top:-1748;width:1200;height:749" coordorigin="8218,-1748" coordsize="1200,749">
              <v:shape style="position:absolute;left:8218;top:-1748;width:1200;height:749" coordorigin="8218,-1748" coordsize="1200,749" path="m9418,-1748l8218,-1748,8218,-999,9418,-999,9418,-1748e" filled="t" fillcolor="#85C7FF" stroked="f">
                <v:path arrowok="t"/>
                <v:fill/>
              </v:shape>
            </v:group>
            <v:group style="position:absolute;left:9418;top:-1748;width:480;height:749" coordorigin="9418,-1748" coordsize="480,749">
              <v:shape style="position:absolute;left:9418;top:-1748;width:480;height:749" coordorigin="9418,-1748" coordsize="480,749" path="m9898,-1748l9418,-1748,9418,-999,9898,-999,9898,-1748e" filled="t" fillcolor="#FF8F8F" stroked="f">
                <v:path arrowok="t"/>
                <v:fill/>
              </v:shape>
            </v:group>
            <v:group style="position:absolute;left:9898;top:-1748;width:480;height:749" coordorigin="9898,-1748" coordsize="480,749">
              <v:shape style="position:absolute;left:9898;top:-1748;width:480;height:749" coordorigin="9898,-1748" coordsize="480,749" path="m10378,-1748l9898,-1748,9898,-999,10378,-999,10378,-1748e" filled="t" fillcolor="#C00000" stroked="f">
                <v:path arrowok="t"/>
                <v:fill/>
              </v:shape>
            </v:group>
            <v:group style="position:absolute;left:10378;top:-1748;width:240;height:749" coordorigin="10378,-1748" coordsize="240,749">
              <v:shape style="position:absolute;left:10378;top:-1748;width:240;height:749" coordorigin="10378,-1748" coordsize="240,749" path="m10618,-1748l10378,-1748,10378,-999,10618,-999,10618,-1748e" filled="t" fillcolor="#0094B6" stroked="f">
                <v:path arrowok="t"/>
                <v:fill/>
              </v:shape>
            </v:group>
            <v:group style="position:absolute;left:2707;top:-2861;width:2189;height:739" coordorigin="2707,-2861" coordsize="2189,739">
              <v:shape style="position:absolute;left:2707;top:-2861;width:2189;height:739" coordorigin="2707,-2861" coordsize="2189,739" path="m4896,-2861l2707,-2861,2707,-2122,4896,-2122,4896,-2861e" filled="t" fillcolor="#339933" stroked="f">
                <v:path arrowok="t"/>
                <v:fill/>
              </v:shape>
            </v:group>
            <v:group style="position:absolute;left:4896;top:-2861;width:3216;height:739" coordorigin="4896,-2861" coordsize="3216,739">
              <v:shape style="position:absolute;left:4896;top:-2861;width:3216;height:739" coordorigin="4896,-2861" coordsize="3216,739" path="m8112,-2861l4896,-2861,4896,-2122,8112,-2122,8112,-2861e" filled="t" fillcolor="#9DDF9D" stroked="f">
                <v:path arrowok="t"/>
                <v:fill/>
              </v:shape>
            </v:group>
            <v:group style="position:absolute;left:8112;top:-2861;width:1248;height:739" coordorigin="8112,-2861" coordsize="1248,739">
              <v:shape style="position:absolute;left:8112;top:-2861;width:1248;height:739" coordorigin="8112,-2861" coordsize="1248,739" path="m9360,-2861l8112,-2861,8112,-2122,9360,-2122,9360,-2861e" filled="t" fillcolor="#85C7FF" stroked="f">
                <v:path arrowok="t"/>
                <v:fill/>
              </v:shape>
            </v:group>
            <v:group style="position:absolute;left:9360;top:-2861;width:1018;height:739" coordorigin="9360,-2861" coordsize="1018,739">
              <v:shape style="position:absolute;left:9360;top:-2861;width:1018;height:739" coordorigin="9360,-2861" coordsize="1018,739" path="m10378,-2861l9360,-2861,9360,-2122,10378,-2122,10378,-2861e" filled="t" fillcolor="#FF8F8F" stroked="f">
                <v:path arrowok="t"/>
                <v:fill/>
              </v:shape>
            </v:group>
            <v:group style="position:absolute;left:10378;top:-2861;width:240;height:739" coordorigin="10378,-2861" coordsize="240,739">
              <v:shape style="position:absolute;left:10378;top:-2861;width:240;height:739" coordorigin="10378,-2861" coordsize="240,739" path="m10618,-2861l10378,-2861,10378,-2122,10618,-2122,10618,-2861e" filled="t" fillcolor="#0094B6" stroked="f">
                <v:path arrowok="t"/>
                <v:fill/>
              </v:shape>
            </v:group>
            <v:group style="position:absolute;left:2707;top:-3984;width:2294;height:749" coordorigin="2707,-3984" coordsize="2294,749">
              <v:shape style="position:absolute;left:2707;top:-3984;width:2294;height:749" coordorigin="2707,-3984" coordsize="2294,749" path="m5002,-3984l2707,-3984,2707,-3236,5002,-3236,5002,-3984e" filled="t" fillcolor="#339933" stroked="f">
                <v:path arrowok="t"/>
                <v:fill/>
              </v:shape>
            </v:group>
            <v:group style="position:absolute;left:5002;top:-3984;width:3322;height:749" coordorigin="5002,-3984" coordsize="3322,749">
              <v:shape style="position:absolute;left:5002;top:-3984;width:3322;height:749" coordorigin="5002,-3984" coordsize="3322,749" path="m8323,-3984l5002,-3984,5002,-3236,8323,-3236,8323,-3984e" filled="t" fillcolor="#9DDF9D" stroked="f">
                <v:path arrowok="t"/>
                <v:fill/>
              </v:shape>
            </v:group>
            <v:group style="position:absolute;left:8323;top:-3984;width:1027;height:749" coordorigin="8323,-3984" coordsize="1027,749">
              <v:shape style="position:absolute;left:8323;top:-3984;width:1027;height:749" coordorigin="8323,-3984" coordsize="1027,749" path="m9350,-3984l8323,-3984,8323,-3236,9350,-3236,9350,-3984e" filled="t" fillcolor="#85C7FF" stroked="f">
                <v:path arrowok="t"/>
                <v:fill/>
              </v:shape>
            </v:group>
            <v:group style="position:absolute;left:9350;top:-3984;width:787;height:749" coordorigin="9350,-3984" coordsize="787,749">
              <v:shape style="position:absolute;left:9350;top:-3984;width:787;height:749" coordorigin="9350,-3984" coordsize="787,749" path="m10138,-3984l9350,-3984,9350,-3236,10138,-3236,10138,-3984e" filled="t" fillcolor="#FF8F8F" stroked="f">
                <v:path arrowok="t"/>
                <v:fill/>
              </v:shape>
            </v:group>
            <v:group style="position:absolute;left:10138;top:-3984;width:240;height:749" coordorigin="10138,-3984" coordsize="240,749">
              <v:shape style="position:absolute;left:10138;top:-3984;width:240;height:749" coordorigin="10138,-3984" coordsize="240,749" path="m10378,-3984l10138,-3984,10138,-3236,10378,-3236,10378,-3984e" filled="t" fillcolor="#C00000" stroked="f">
                <v:path arrowok="t"/>
                <v:fill/>
              </v:shape>
            </v:group>
            <v:group style="position:absolute;left:10378;top:-3984;width:240;height:749" coordorigin="10378,-3984" coordsize="240,749">
              <v:shape style="position:absolute;left:10378;top:-3984;width:240;height:749" coordorigin="10378,-3984" coordsize="240,749" path="m10618,-3984l10378,-3984,10378,-3236,10618,-3236,10618,-3984e" filled="t" fillcolor="#0094B6" stroked="f">
                <v:path arrowok="t"/>
                <v:fill/>
              </v:shape>
            </v:group>
            <v:group style="position:absolute;left:2702;top:-4162;width:2;height:3341" coordorigin="2702,-4162" coordsize="2,3341">
              <v:shape style="position:absolute;left:2702;top:-4162;width:2;height:3341" coordorigin="2702,-4162" coordsize="0,3341" path="m2702,-821l2702,-4162e" filled="f" stroked="t" strokeweight=".48pt" strokecolor="#888888">
                <v:path arrowok="t"/>
              </v:shape>
            </v:group>
            <v:group style="position:absolute;left:2645;top:-821;width:58;height:2" coordorigin="2645,-821" coordsize="58,2">
              <v:shape style="position:absolute;left:2645;top:-821;width:58;height:2" coordorigin="2645,-821" coordsize="58,0" path="m2645,-821l2702,-821e" filled="f" stroked="t" strokeweight=".48pt" strokecolor="#888888">
                <v:path arrowok="t"/>
              </v:shape>
            </v:group>
            <v:group style="position:absolute;left:2645;top:-1935;width:58;height:2" coordorigin="2645,-1935" coordsize="58,2">
              <v:shape style="position:absolute;left:2645;top:-1935;width:58;height:2" coordorigin="2645,-1935" coordsize="58,0" path="m2645,-1935l2702,-1935e" filled="f" stroked="t" strokeweight=".48pt" strokecolor="#888888">
                <v:path arrowok="t"/>
              </v:shape>
            </v:group>
            <v:group style="position:absolute;left:2645;top:-3048;width:58;height:2" coordorigin="2645,-3048" coordsize="58,2">
              <v:shape style="position:absolute;left:2645;top:-3048;width:58;height:2" coordorigin="2645,-3048" coordsize="58,0" path="m2645,-3048l2702,-3048e" filled="f" stroked="t" strokeweight=".48pt" strokecolor="#888888">
                <v:path arrowok="t"/>
              </v:shape>
            </v:group>
            <v:group style="position:absolute;left:2645;top:-4162;width:58;height:2" coordorigin="2645,-4162" coordsize="58,2">
              <v:shape style="position:absolute;left:2645;top:-4162;width:58;height:2" coordorigin="2645,-4162" coordsize="58,0" path="m2645,-4162l2702,-4162e" filled="f" stroked="t" strokeweight=".48pt" strokecolor="#888888">
                <v:path arrowok="t"/>
              </v:shape>
            </v:group>
            <v:group style="position:absolute;left:2150;top:-672;width:106;height:106" coordorigin="2150,-672" coordsize="106,106">
              <v:shape style="position:absolute;left:2150;top:-672;width:106;height:106" coordorigin="2150,-672" coordsize="106,106" path="m2150,-567l2256,-567,2256,-672,2150,-672,2150,-567e" filled="t" fillcolor="#339933" stroked="f">
                <v:path arrowok="t"/>
                <v:fill/>
              </v:shape>
            </v:group>
            <v:group style="position:absolute;left:4733;top:-672;width:106;height:106" coordorigin="4733,-672" coordsize="106,106">
              <v:shape style="position:absolute;left:4733;top:-672;width:106;height:106" coordorigin="4733,-672" coordsize="106,106" path="m4733,-567l4838,-567,4838,-672,4733,-672,4733,-567e" filled="t" fillcolor="#9DDF9D" stroked="f">
                <v:path arrowok="t"/>
                <v:fill/>
              </v:shape>
            </v:group>
            <v:group style="position:absolute;left:7315;top:-672;width:96;height:106" coordorigin="7315,-672" coordsize="96,106">
              <v:shape style="position:absolute;left:7315;top:-672;width:96;height:106" coordorigin="7315,-672" coordsize="96,106" path="m7315,-567l7411,-567,7411,-672,7315,-672,7315,-567e" filled="t" fillcolor="#85C7FF" stroked="f">
                <v:path arrowok="t"/>
                <v:fill/>
              </v:shape>
            </v:group>
            <v:group style="position:absolute;left:2150;top:-327;width:106;height:96" coordorigin="2150,-327" coordsize="106,96">
              <v:shape style="position:absolute;left:2150;top:-327;width:106;height:96" coordorigin="2150,-327" coordsize="106,96" path="m2150,-231l2256,-231,2256,-327,2150,-327,2150,-231e" filled="t" fillcolor="#FF8F8F" stroked="f">
                <v:path arrowok="t"/>
                <v:fill/>
              </v:shape>
            </v:group>
            <v:group style="position:absolute;left:4733;top:-327;width:106;height:96" coordorigin="4733,-327" coordsize="106,96">
              <v:shape style="position:absolute;left:4733;top:-327;width:106;height:96" coordorigin="4733,-327" coordsize="106,96" path="m4733,-231l4838,-231,4838,-327,4733,-327,4733,-231e" filled="t" fillcolor="#C00000" stroked="f">
                <v:path arrowok="t"/>
                <v:fill/>
              </v:shape>
            </v:group>
            <v:group style="position:absolute;left:7315;top:-327;width:96;height:96" coordorigin="7315,-327" coordsize="96,96">
              <v:shape style="position:absolute;left:7315;top:-327;width:96;height:96" coordorigin="7315,-327" coordsize="96,96" path="m7315,-231l7411,-231,7411,-327,7315,-327,7315,-231e" filled="t" fillcolor="#0094B6" stroked="f">
                <v:path arrowok="t"/>
                <v:fill/>
              </v:shape>
            </v:group>
            <v:group style="position:absolute;left:1080;top:-4875;width:9750;height:4860" coordorigin="1080,-4875" coordsize="9750,4860">
              <v:shape style="position:absolute;left:1080;top:-4875;width:9750;height:4860" coordorigin="1080,-4875" coordsize="9750,4860" path="m1080,-15l10830,-15,10830,-4875,1080,-4875,1080,-15xe" filled="f" stroked="t" strokeweight=".5pt" strokecolor="#7E7E7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4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86" w:right="6983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.6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ft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3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NA</w:t>
      </w:r>
      <w:r>
        <w:rPr>
          <w:rFonts w:ascii="Arial" w:hAnsi="Arial" w:cs="Arial" w:eastAsia="Arial"/>
          <w:sz w:val="24"/>
          <w:szCs w:val="24"/>
          <w:color w:val="004688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-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-9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4688"/>
          <w:spacing w:val="1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color w:val="004688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-6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-1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004688"/>
          <w:spacing w:val="4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5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7" w:lineRule="auto"/>
        <w:ind w:left="1086" w:right="1013"/>
        <w:jc w:val="both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3.75pt;margin-top:49.644028pt;width:486.95pt;height:219.6pt;mso-position-horizontal-relative:page;mso-position-vertical-relative:paragraph;z-index:-1642" coordorigin="1075,993" coordsize="9739,4392">
            <v:group style="position:absolute;left:1613;top:3831;width:1238;height:1075" coordorigin="1613,3831" coordsize="1238,1075">
              <v:shape style="position:absolute;left:1613;top:3831;width:1238;height:1075" coordorigin="1613,3831" coordsize="1238,1075" path="m2851,3831l1613,3831,1613,4906,2851,4906,2851,3831e" filled="t" fillcolor="#005EB8" stroked="f">
                <v:path arrowok="t"/>
                <v:fill/>
              </v:shape>
            </v:group>
            <v:group style="position:absolute;left:3475;top:2583;width:1238;height:2323" coordorigin="3475,2583" coordsize="1238,2323">
              <v:shape style="position:absolute;left:3475;top:2583;width:1238;height:2323" coordorigin="3475,2583" coordsize="1238,2323" path="m4714,2583l3475,2583,3475,4906,4714,4906,4714,2583e" filled="t" fillcolor="#005EB8" stroked="f">
                <v:path arrowok="t"/>
                <v:fill/>
              </v:shape>
            </v:group>
            <v:group style="position:absolute;left:5328;top:4196;width:1238;height:710" coordorigin="5328,4196" coordsize="1238,710">
              <v:shape style="position:absolute;left:5328;top:4196;width:1238;height:710" coordorigin="5328,4196" coordsize="1238,710" path="m6566,4196l5328,4196,5328,4906,6566,4906,6566,4196e" filled="t" fillcolor="#005EB8" stroked="f">
                <v:path arrowok="t"/>
                <v:fill/>
              </v:shape>
            </v:group>
            <v:group style="position:absolute;left:7190;top:4724;width:1238;height:182" coordorigin="7190,4724" coordsize="1238,182">
              <v:shape style="position:absolute;left:7190;top:4724;width:1238;height:182" coordorigin="7190,4724" coordsize="1238,182" path="m8429,4724l7190,4724,7190,4906,8429,4906,8429,4724e" filled="t" fillcolor="#005EB8" stroked="f">
                <v:path arrowok="t"/>
                <v:fill/>
              </v:shape>
            </v:group>
            <v:group style="position:absolute;left:9043;top:4724;width:1238;height:182" coordorigin="9043,4724" coordsize="1238,182">
              <v:shape style="position:absolute;left:9043;top:4724;width:1238;height:182" coordorigin="9043,4724" coordsize="1238,182" path="m10282,4724l9043,4724,9043,4906,10282,4906,10282,4724e" filled="t" fillcolor="#005EB8" stroked="f">
                <v:path arrowok="t"/>
                <v:fill/>
              </v:shape>
            </v:group>
            <v:group style="position:absolute;left:1301;top:4911;width:9293;height:2" coordorigin="1301,4911" coordsize="9293,2">
              <v:shape style="position:absolute;left:1301;top:4911;width:9293;height:2" coordorigin="1301,4911" coordsize="9293,0" path="m1301,4911l10594,4911e" filled="f" stroked="t" strokeweight=".48pt" strokecolor="#888888">
                <v:path arrowok="t"/>
              </v:shape>
            </v:group>
            <v:group style="position:absolute;left:1301;top:4911;width:2;height:58" coordorigin="1301,4911" coordsize="2,58">
              <v:shape style="position:absolute;left:1301;top:4911;width:2;height:58" coordorigin="1301,4911" coordsize="0,58" path="m1301,4911l1301,4969e" filled="f" stroked="t" strokeweight=".48pt" strokecolor="#888888">
                <v:path arrowok="t"/>
              </v:shape>
            </v:group>
            <v:group style="position:absolute;left:3163;top:4911;width:2;height:58" coordorigin="3163,4911" coordsize="2,58">
              <v:shape style="position:absolute;left:3163;top:4911;width:2;height:58" coordorigin="3163,4911" coordsize="0,58" path="m3163,4911l3163,4969e" filled="f" stroked="t" strokeweight=".48pt" strokecolor="#888888">
                <v:path arrowok="t"/>
              </v:shape>
            </v:group>
            <v:group style="position:absolute;left:5016;top:4911;width:2;height:58" coordorigin="5016,4911" coordsize="2,58">
              <v:shape style="position:absolute;left:5016;top:4911;width:2;height:58" coordorigin="5016,4911" coordsize="0,58" path="m5016,4911l5016,4969e" filled="f" stroked="t" strokeweight=".48pt" strokecolor="#888888">
                <v:path arrowok="t"/>
              </v:shape>
            </v:group>
            <v:group style="position:absolute;left:6878;top:4911;width:2;height:58" coordorigin="6878,4911" coordsize="2,58">
              <v:shape style="position:absolute;left:6878;top:4911;width:2;height:58" coordorigin="6878,4911" coordsize="0,58" path="m6878,4911l6878,4969e" filled="f" stroked="t" strokeweight=".48pt" strokecolor="#888888">
                <v:path arrowok="t"/>
              </v:shape>
            </v:group>
            <v:group style="position:absolute;left:8731;top:4911;width:2;height:58" coordorigin="8731,4911" coordsize="2,58">
              <v:shape style="position:absolute;left:8731;top:4911;width:2;height:58" coordorigin="8731,4911" coordsize="0,58" path="m8731,4911l8731,4969e" filled="f" stroked="t" strokeweight=".48pt" strokecolor="#888888">
                <v:path arrowok="t"/>
              </v:shape>
            </v:group>
            <v:group style="position:absolute;left:10594;top:4911;width:2;height:58" coordorigin="10594,4911" coordsize="2,58">
              <v:shape style="position:absolute;left:10594;top:4911;width:2;height:58" coordorigin="10594,4911" coordsize="0,58" path="m10594,4911l10594,4969e" filled="f" stroked="t" strokeweight=".48pt" strokecolor="#888888">
                <v:path arrowok="t"/>
              </v:shape>
            </v:group>
            <v:group style="position:absolute;left:1080;top:998;width:9729;height:4382" coordorigin="1080,998" coordsize="9729,4382">
              <v:shape style="position:absolute;left:1080;top:998;width:9729;height:4382" coordorigin="1080,998" coordsize="9729,4382" path="m1080,5380l10809,5380,10809,998,1080,998,1080,5380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2" w:lineRule="auto"/>
        <w:ind w:left="2123" w:right="2142" w:firstLine="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NA</w:t>
      </w:r>
      <w:r>
        <w:rPr>
          <w:rFonts w:ascii="Arial" w:hAnsi="Arial" w:cs="Arial" w:eastAsia="Arial"/>
          <w:sz w:val="24"/>
          <w:szCs w:val="24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226" w:lineRule="exact"/>
        <w:ind w:left="387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52%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5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24%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16%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2432" w:space="3305"/>
            <w:col w:w="6183"/>
          </w:cols>
        </w:sectPr>
      </w:pPr>
      <w:rPr/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240" w:lineRule="auto"/>
        <w:ind w:left="7654" w:right="-20"/>
        <w:jc w:val="left"/>
        <w:tabs>
          <w:tab w:pos="95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-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74" w:right="-20"/>
        <w:jc w:val="left"/>
        <w:tabs>
          <w:tab w:pos="3600" w:val="left"/>
          <w:tab w:pos="5520" w:val="left"/>
          <w:tab w:pos="7400" w:val="left"/>
          <w:tab w:pos="93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  <w:tab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  <w:tab/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exact"/>
        <w:ind w:left="1086" w:right="103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2" w:lineRule="auto"/>
        <w:ind w:left="2229" w:right="2217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6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36%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5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40%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2432" w:space="1446"/>
            <w:col w:w="8042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26" w:lineRule="exact"/>
        <w:ind w:left="5702" w:right="570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20%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765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6" w:lineRule="exact"/>
        <w:ind w:right="2082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5" w:after="0" w:line="226" w:lineRule="exact"/>
        <w:ind w:left="1474" w:right="-20"/>
        <w:jc w:val="left"/>
        <w:tabs>
          <w:tab w:pos="3600" w:val="left"/>
          <w:tab w:pos="5520" w:val="left"/>
          <w:tab w:pos="7400" w:val="left"/>
          <w:tab w:pos="93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ry</w:t>
      </w:r>
      <w:r>
        <w:rPr>
          <w:rFonts w:ascii="Arial" w:hAnsi="Arial" w:cs="Arial" w:eastAsia="Arial"/>
          <w:sz w:val="20"/>
          <w:szCs w:val="20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  <w:tab/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l</w:t>
        <w:tab/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3" w:lineRule="exact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22.458115pt;width:486.95pt;height:220.85pt;mso-position-horizontal-relative:page;mso-position-vertical-relative:paragraph;z-index:-1641" coordorigin="1075,-4449" coordsize="9739,4417">
            <v:group style="position:absolute;left:1613;top:-2680;width:1238;height:2170" coordorigin="1613,-2680" coordsize="1238,2170">
              <v:shape style="position:absolute;left:1613;top:-2680;width:1238;height:2170" coordorigin="1613,-2680" coordsize="1238,2170" path="m2851,-2680l1613,-2680,1613,-511,2851,-511,2851,-2680e" filled="t" fillcolor="#005EB8" stroked="f">
                <v:path arrowok="t"/>
                <v:fill/>
              </v:shape>
            </v:group>
            <v:group style="position:absolute;left:3475;top:-2920;width:1238;height:2410" coordorigin="3475,-2920" coordsize="1238,2410">
              <v:shape style="position:absolute;left:3475;top:-2920;width:1238;height:2410" coordorigin="3475,-2920" coordsize="1238,2410" path="m4714,-2920l3475,-2920,3475,-511,4714,-511,4714,-2920e" filled="t" fillcolor="#005EB8" stroked="f">
                <v:path arrowok="t"/>
                <v:fill/>
              </v:shape>
            </v:group>
            <v:group style="position:absolute;left:5328;top:-1720;width:1238;height:1210" coordorigin="5328,-1720" coordsize="1238,1210">
              <v:shape style="position:absolute;left:5328;top:-1720;width:1238;height:1210" coordorigin="5328,-1720" coordsize="1238,1210" path="m6566,-1720l5328,-1720,5328,-511,6566,-511,6566,-1720e" filled="t" fillcolor="#005EB8" stroked="f">
                <v:path arrowok="t"/>
                <v:fill/>
              </v:shape>
            </v:group>
            <v:group style="position:absolute;left:7190;top:-751;width:1238;height:240" coordorigin="7190,-751" coordsize="1238,240">
              <v:shape style="position:absolute;left:7190;top:-751;width:1238;height:240" coordorigin="7190,-751" coordsize="1238,240" path="m8429,-751l7190,-751,7190,-511,8429,-511,8429,-751e" filled="t" fillcolor="#005EB8" stroked="f">
                <v:path arrowok="t"/>
                <v:fill/>
              </v:shape>
            </v:group>
            <v:group style="position:absolute;left:1301;top:-516;width:9293;height:2" coordorigin="1301,-516" coordsize="9293,2">
              <v:shape style="position:absolute;left:1301;top:-516;width:9293;height:2" coordorigin="1301,-516" coordsize="9293,0" path="m1301,-516l10594,-516e" filled="f" stroked="t" strokeweight=".48pt" strokecolor="#888888">
                <v:path arrowok="t"/>
              </v:shape>
            </v:group>
            <v:group style="position:absolute;left:1301;top:-516;width:2;height:58" coordorigin="1301,-516" coordsize="2,58">
              <v:shape style="position:absolute;left:1301;top:-516;width:2;height:58" coordorigin="1301,-516" coordsize="0,58" path="m1301,-516l1301,-458e" filled="f" stroked="t" strokeweight=".48pt" strokecolor="#888888">
                <v:path arrowok="t"/>
              </v:shape>
            </v:group>
            <v:group style="position:absolute;left:3163;top:-516;width:2;height:58" coordorigin="3163,-516" coordsize="2,58">
              <v:shape style="position:absolute;left:3163;top:-516;width:2;height:58" coordorigin="3163,-516" coordsize="0,58" path="m3163,-516l3163,-458e" filled="f" stroked="t" strokeweight=".48pt" strokecolor="#888888">
                <v:path arrowok="t"/>
              </v:shape>
            </v:group>
            <v:group style="position:absolute;left:5016;top:-516;width:2;height:58" coordorigin="5016,-516" coordsize="2,58">
              <v:shape style="position:absolute;left:5016;top:-516;width:2;height:58" coordorigin="5016,-516" coordsize="0,58" path="m5016,-516l5016,-458e" filled="f" stroked="t" strokeweight=".48pt" strokecolor="#888888">
                <v:path arrowok="t"/>
              </v:shape>
            </v:group>
            <v:group style="position:absolute;left:6878;top:-516;width:2;height:58" coordorigin="6878,-516" coordsize="2,58">
              <v:shape style="position:absolute;left:6878;top:-516;width:2;height:58" coordorigin="6878,-516" coordsize="0,58" path="m6878,-516l6878,-458e" filled="f" stroked="t" strokeweight=".48pt" strokecolor="#888888">
                <v:path arrowok="t"/>
              </v:shape>
            </v:group>
            <v:group style="position:absolute;left:8731;top:-516;width:2;height:58" coordorigin="8731,-516" coordsize="2,58">
              <v:shape style="position:absolute;left:8731;top:-516;width:2;height:58" coordorigin="8731,-516" coordsize="0,58" path="m8731,-516l8731,-458e" filled="f" stroked="t" strokeweight=".48pt" strokecolor="#888888">
                <v:path arrowok="t"/>
              </v:shape>
            </v:group>
            <v:group style="position:absolute;left:10594;top:-516;width:2;height:58" coordorigin="10594,-516" coordsize="2,58">
              <v:shape style="position:absolute;left:10594;top:-516;width:2;height:58" coordorigin="10594,-516" coordsize="0,58" path="m10594,-516l10594,-458e" filled="f" stroked="t" strokeweight=".48pt" strokecolor="#888888">
                <v:path arrowok="t"/>
              </v:shape>
            </v:group>
            <v:group style="position:absolute;left:1080;top:-4444;width:9729;height:4407" coordorigin="1080,-4444" coordsize="9729,4407">
              <v:shape style="position:absolute;left:1080;top:-4444;width:9729;height:4407" coordorigin="1080,-4444" coordsize="9729,4407" path="m1080,-37l10809,-37,10809,-4444,1080,-4444,1080,-37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5</w:t>
      </w:r>
      <w:r>
        <w:rPr>
          <w:rFonts w:ascii="Arial" w:hAnsi="Arial" w:cs="Arial" w:eastAsia="Arial"/>
          <w:sz w:val="18"/>
          <w:szCs w:val="18"/>
          <w:spacing w:val="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1249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4688"/>
          <w:spacing w:val="-1"/>
          <w:w w:val="100"/>
        </w:rPr>
        <w:t>3</w:t>
      </w:r>
      <w:r>
        <w:rPr>
          <w:rFonts w:ascii="Arial" w:hAnsi="Arial" w:cs="Arial" w:eastAsia="Arial"/>
          <w:sz w:val="36"/>
          <w:szCs w:val="36"/>
          <w:color w:val="004688"/>
          <w:spacing w:val="4"/>
          <w:w w:val="100"/>
        </w:rPr>
        <w:t>.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</w:rPr>
        <w:t>0</w:t>
      </w:r>
      <w:r>
        <w:rPr>
          <w:rFonts w:ascii="Arial" w:hAnsi="Arial" w:cs="Arial" w:eastAsia="Arial"/>
          <w:sz w:val="36"/>
          <w:szCs w:val="36"/>
          <w:color w:val="004688"/>
          <w:spacing w:val="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88"/>
          <w:spacing w:val="-4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004688"/>
          <w:spacing w:val="-2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4688"/>
          <w:spacing w:val="13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004688"/>
          <w:spacing w:val="3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004688"/>
          <w:spacing w:val="5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004688"/>
          <w:spacing w:val="1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1"/>
        </w:rPr>
        <w:t>p</w:t>
      </w:r>
      <w:r>
        <w:rPr>
          <w:rFonts w:ascii="Arial" w:hAnsi="Arial" w:cs="Arial" w:eastAsia="Arial"/>
          <w:sz w:val="36"/>
          <w:szCs w:val="36"/>
          <w:color w:val="004688"/>
          <w:spacing w:val="3"/>
          <w:w w:val="101"/>
        </w:rPr>
        <w:t>r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1"/>
        </w:rPr>
        <w:t>o</w:t>
      </w:r>
      <w:r>
        <w:rPr>
          <w:rFonts w:ascii="Arial" w:hAnsi="Arial" w:cs="Arial" w:eastAsia="Arial"/>
          <w:sz w:val="36"/>
          <w:szCs w:val="36"/>
          <w:color w:val="004688"/>
          <w:spacing w:val="-5"/>
          <w:w w:val="101"/>
        </w:rPr>
        <w:t>f</w:t>
      </w:r>
      <w:r>
        <w:rPr>
          <w:rFonts w:ascii="Arial" w:hAnsi="Arial" w:cs="Arial" w:eastAsia="Arial"/>
          <w:sz w:val="36"/>
          <w:szCs w:val="36"/>
          <w:color w:val="004688"/>
          <w:spacing w:val="-4"/>
          <w:w w:val="101"/>
        </w:rPr>
        <w:t>i</w:t>
      </w:r>
      <w:r>
        <w:rPr>
          <w:rFonts w:ascii="Arial" w:hAnsi="Arial" w:cs="Arial" w:eastAsia="Arial"/>
          <w:sz w:val="36"/>
          <w:szCs w:val="36"/>
          <w:color w:val="004688"/>
          <w:spacing w:val="5"/>
          <w:w w:val="101"/>
        </w:rPr>
        <w:t>l</w:t>
      </w:r>
      <w:r>
        <w:rPr>
          <w:rFonts w:ascii="Arial" w:hAnsi="Arial" w:cs="Arial" w:eastAsia="Arial"/>
          <w:sz w:val="36"/>
          <w:szCs w:val="36"/>
          <w:color w:val="004688"/>
          <w:spacing w:val="5"/>
          <w:w w:val="101"/>
        </w:rPr>
        <w:t>i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1"/>
        </w:rPr>
        <w:t>n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1"/>
        </w:rPr>
        <w:t>g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1086" w:right="101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exact"/>
        <w:ind w:left="1086" w:right="101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029.599915" w:type="dxa"/>
      </w:tblPr>
      <w:tblGrid/>
      <w:tr>
        <w:trPr>
          <w:trHeight w:val="260" w:hRule="exact"/>
        </w:trPr>
        <w:tc>
          <w:tcPr>
            <w:tcW w:w="14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15" w:lineRule="exact"/>
              <w:ind w:left="9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15" w:lineRule="exact"/>
              <w:ind w:left="10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59" w:hRule="exact"/>
        </w:trPr>
        <w:tc>
          <w:tcPr>
            <w:tcW w:w="14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473" w:right="47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24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107" w:right="109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</w:p>
        </w:tc>
      </w:tr>
      <w:tr>
        <w:trPr>
          <w:trHeight w:val="259" w:hRule="exact"/>
        </w:trPr>
        <w:tc>
          <w:tcPr>
            <w:tcW w:w="1431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531" w:right="5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CV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1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107" w:right="109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</w:p>
        </w:tc>
      </w:tr>
      <w:tr>
        <w:trPr>
          <w:trHeight w:val="260" w:hRule="exact"/>
        </w:trPr>
        <w:tc>
          <w:tcPr>
            <w:tcW w:w="1431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4" w:after="0" w:line="240" w:lineRule="auto"/>
              <w:ind w:left="473" w:right="47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2411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4" w:after="0" w:line="240" w:lineRule="auto"/>
              <w:ind w:left="1107" w:right="109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</w:p>
        </w:tc>
      </w:tr>
      <w:tr>
        <w:trPr>
          <w:trHeight w:val="269" w:hRule="exact"/>
        </w:trPr>
        <w:tc>
          <w:tcPr>
            <w:tcW w:w="1431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3" w:after="0" w:line="240" w:lineRule="auto"/>
              <w:ind w:left="473" w:right="47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241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107" w:right="109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</w:p>
        </w:tc>
      </w:tr>
      <w:tr>
        <w:trPr>
          <w:trHeight w:val="259" w:hRule="exact"/>
        </w:trPr>
        <w:tc>
          <w:tcPr>
            <w:tcW w:w="1431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473" w:right="47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</w:t>
            </w:r>
          </w:p>
        </w:tc>
        <w:tc>
          <w:tcPr>
            <w:tcW w:w="241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107" w:right="109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</w:p>
        </w:tc>
      </w:tr>
      <w:tr>
        <w:trPr>
          <w:trHeight w:val="279" w:hRule="exact"/>
        </w:trPr>
        <w:tc>
          <w:tcPr>
            <w:tcW w:w="1431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3" w:after="0" w:line="240" w:lineRule="auto"/>
              <w:ind w:left="45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2411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1107" w:right="109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</w:p>
        </w:tc>
      </w:tr>
      <w:tr>
        <w:trPr>
          <w:trHeight w:val="269" w:hRule="exact"/>
        </w:trPr>
        <w:tc>
          <w:tcPr>
            <w:tcW w:w="1431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3" w:after="0" w:line="240" w:lineRule="auto"/>
              <w:ind w:left="45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2411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107" w:right="109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</w:p>
        </w:tc>
      </w:tr>
      <w:tr>
        <w:trPr>
          <w:trHeight w:val="278" w:hRule="exact"/>
        </w:trPr>
        <w:tc>
          <w:tcPr>
            <w:tcW w:w="1431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2" w:after="0" w:line="240" w:lineRule="auto"/>
              <w:ind w:left="45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241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22" w:after="0" w:line="240" w:lineRule="auto"/>
              <w:ind w:left="1107" w:right="109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</w:p>
        </w:tc>
      </w:tr>
    </w:tbl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9" w:after="0" w:line="250" w:lineRule="exact"/>
        <w:ind w:left="1086" w:right="104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939" w:right="404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3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5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</w:p>
    <w:p>
      <w:pPr>
        <w:spacing w:before="48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56%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3640" w:space="6459"/>
            <w:col w:w="182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6" w:after="0" w:line="240" w:lineRule="auto"/>
        <w:ind w:left="1211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1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-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1"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1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1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8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33%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3635" w:space="3992"/>
            <w:col w:w="429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5" w:after="0" w:line="240" w:lineRule="auto"/>
        <w:ind w:left="2167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</w:p>
    <w:p>
      <w:pPr>
        <w:spacing w:before="47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11%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3630" w:space="1524"/>
            <w:col w:w="676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203" w:lineRule="exact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18.698105pt;width:481.3pt;height:219.47pt;mso-position-horizontal-relative:page;mso-position-vertical-relative:paragraph;z-index:-1640" coordorigin="1075,-4374" coordsize="9626,4389">
            <v:group style="position:absolute;left:3811;top:-1172;width:1238;height:768" coordorigin="3811,-1172" coordsize="1238,768">
              <v:shape style="position:absolute;left:3811;top:-1172;width:1238;height:768" coordorigin="3811,-1172" coordsize="1238,768" path="m5050,-1172l3811,-1172,3811,-404,5050,-404,5050,-1172e" filled="t" fillcolor="#005EB8" stroked="f">
                <v:path arrowok="t"/>
                <v:fill/>
              </v:shape>
            </v:group>
            <v:group style="position:absolute;left:3811;top:-2334;width:3706;height:768" coordorigin="3811,-2334" coordsize="3706,768">
              <v:shape style="position:absolute;left:3811;top:-2334;width:3706;height:768" coordorigin="3811,-2334" coordsize="3706,768" path="m7517,-2334l3811,-2334,3811,-1566,7517,-1566,7517,-2334e" filled="t" fillcolor="#005EB8" stroked="f">
                <v:path arrowok="t"/>
                <v:fill/>
              </v:shape>
            </v:group>
            <v:group style="position:absolute;left:3811;top:-3495;width:6173;height:768" coordorigin="3811,-3495" coordsize="6173,768">
              <v:shape style="position:absolute;left:3811;top:-3495;width:6173;height:768" coordorigin="3811,-3495" coordsize="6173,768" path="m9984,-3495l3811,-3495,3811,-2727,9984,-2727,9984,-3495e" filled="t" fillcolor="#005EB8" stroked="f">
                <v:path arrowok="t"/>
                <v:fill/>
              </v:shape>
            </v:group>
            <v:group style="position:absolute;left:3806;top:-3692;width:2;height:3485" coordorigin="3806,-3692" coordsize="2,3485">
              <v:shape style="position:absolute;left:3806;top:-3692;width:2;height:3485" coordorigin="3806,-3692" coordsize="0,3485" path="m3806,-207l3806,-3692e" filled="f" stroked="t" strokeweight=".48pt" strokecolor="#888888">
                <v:path arrowok="t"/>
              </v:shape>
            </v:group>
            <v:group style="position:absolute;left:3749;top:-207;width:58;height:2" coordorigin="3749,-207" coordsize="58,2">
              <v:shape style="position:absolute;left:3749;top:-207;width:58;height:2" coordorigin="3749,-207" coordsize="58,0" path="m3749,-207l3806,-207e" filled="f" stroked="t" strokeweight=".48pt" strokecolor="#888888">
                <v:path arrowok="t"/>
              </v:shape>
            </v:group>
            <v:group style="position:absolute;left:3749;top:-1369;width:58;height:2" coordorigin="3749,-1369" coordsize="58,2">
              <v:shape style="position:absolute;left:3749;top:-1369;width:58;height:2" coordorigin="3749,-1369" coordsize="58,0" path="m3749,-1369l3806,-1369e" filled="f" stroked="t" strokeweight=".48pt" strokecolor="#888888">
                <v:path arrowok="t"/>
              </v:shape>
            </v:group>
            <v:group style="position:absolute;left:3749;top:-2531;width:58;height:2" coordorigin="3749,-2531" coordsize="58,2">
              <v:shape style="position:absolute;left:3749;top:-2531;width:58;height:2" coordorigin="3749,-2531" coordsize="58,0" path="m3749,-2531l3806,-2531e" filled="f" stroked="t" strokeweight=".48pt" strokecolor="#888888">
                <v:path arrowok="t"/>
              </v:shape>
            </v:group>
            <v:group style="position:absolute;left:3749;top:-3692;width:58;height:2" coordorigin="3749,-3692" coordsize="58,2">
              <v:shape style="position:absolute;left:3749;top:-3692;width:58;height:2" coordorigin="3749,-3692" coordsize="58,0" path="m3749,-3692l3806,-3692e" filled="f" stroked="t" strokeweight=".48pt" strokecolor="#888888">
                <v:path arrowok="t"/>
              </v:shape>
            </v:group>
            <v:group style="position:absolute;left:1080;top:-4369;width:9616;height:4379" coordorigin="1080,-4369" coordsize="9616,4379">
              <v:shape style="position:absolute;left:1080;top:-4369;width:9616;height:4379" coordorigin="1080,-4369" coordsize="9616,4379" path="m1080,13l10696,13,10696,-4366e" filled="f" stroked="t" strokeweight=".5pt" strokecolor="#888888">
                <v:path arrowok="t"/>
              </v:shape>
              <v:shape style="position:absolute;left:1080;top:-4369;width:9616;height:4379" coordorigin="1080,-4369" coordsize="9616,4379" path="m1080,-4366l1080,13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9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-12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8" w:lineRule="exact"/>
        <w:ind w:left="108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5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7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4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6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4680" w:right="5066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is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26" w:lineRule="exact"/>
        <w:ind w:left="7488" w:right="3923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44%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226" w:lineRule="exact"/>
        <w:ind w:right="2968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22%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26" w:lineRule="exact"/>
        <w:ind w:left="4518" w:right="4911"/>
        <w:jc w:val="center"/>
        <w:tabs>
          <w:tab w:pos="5500" w:val="left"/>
          <w:tab w:pos="64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11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-5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11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-5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3"/>
          <w:w w:val="101"/>
          <w:position w:val="-1"/>
        </w:rPr>
        <w:t>11%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26" w:lineRule="exact"/>
        <w:ind w:left="1642" w:right="-20"/>
        <w:jc w:val="left"/>
        <w:tabs>
          <w:tab w:pos="2620" w:val="left"/>
          <w:tab w:pos="3620" w:val="left"/>
          <w:tab w:pos="95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  <w:tab/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5" w:after="0" w:line="240" w:lineRule="auto"/>
        <w:ind w:left="9448" w:right="1701" w:firstLine="-8063"/>
        <w:jc w:val="left"/>
        <w:tabs>
          <w:tab w:pos="2460" w:val="left"/>
          <w:tab w:pos="3460" w:val="left"/>
          <w:tab w:pos="4440" w:val="left"/>
          <w:tab w:pos="5440" w:val="left"/>
          <w:tab w:pos="6420" w:val="left"/>
          <w:tab w:pos="7420" w:val="left"/>
          <w:tab w:pos="8540" w:val="left"/>
          <w:tab w:pos="92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17.598083pt;width:467.55pt;height:216.46pt;mso-position-horizontal-relative:page;mso-position-vertical-relative:paragraph;z-index:-1639" coordorigin="1075,-4352" coordsize="9351,4329">
            <v:group style="position:absolute;left:4435;top:-1381;width:662;height:653" coordorigin="4435,-1381" coordsize="662,653">
              <v:shape style="position:absolute;left:4435;top:-1381;width:662;height:653" coordorigin="4435,-1381" coordsize="662,653" path="m5098,-1381l4435,-1381,4435,-728,5098,-728,5098,-1381e" filled="t" fillcolor="#005EB8" stroked="f">
                <v:path arrowok="t"/>
                <v:fill/>
              </v:shape>
            </v:group>
            <v:group style="position:absolute;left:5424;top:-1381;width:662;height:653" coordorigin="5424,-1381" coordsize="662,653">
              <v:shape style="position:absolute;left:5424;top:-1381;width:662;height:653" coordorigin="5424,-1381" coordsize="662,653" path="m6086,-1381l5424,-1381,5424,-728,6086,-728,6086,-1381e" filled="t" fillcolor="#005EB8" stroked="f">
                <v:path arrowok="t"/>
                <v:fill/>
              </v:shape>
            </v:group>
            <v:group style="position:absolute;left:6413;top:-1381;width:662;height:653" coordorigin="6413,-1381" coordsize="662,653">
              <v:shape style="position:absolute;left:6413;top:-1381;width:662;height:653" coordorigin="6413,-1381" coordsize="662,653" path="m7075,-1381l6413,-1381,6413,-728,7075,-728,7075,-1381e" filled="t" fillcolor="#005EB8" stroked="f">
                <v:path arrowok="t"/>
                <v:fill/>
              </v:shape>
            </v:group>
            <v:group style="position:absolute;left:7402;top:-3349;width:662;height:2621" coordorigin="7402,-3349" coordsize="662,2621">
              <v:shape style="position:absolute;left:7402;top:-3349;width:662;height:2621" coordorigin="7402,-3349" coordsize="662,2621" path="m8064,-3349l7402,-3349,7402,-728,8064,-728,8064,-3349e" filled="t" fillcolor="#005EB8" stroked="f">
                <v:path arrowok="t"/>
                <v:fill/>
              </v:shape>
            </v:group>
            <v:group style="position:absolute;left:8390;top:-2033;width:662;height:1306" coordorigin="8390,-2033" coordsize="662,1306">
              <v:shape style="position:absolute;left:8390;top:-2033;width:662;height:1306" coordorigin="8390,-2033" coordsize="662,1306" path="m9053,-2033l8390,-2033,8390,-728,9053,-728,9053,-2033e" filled="t" fillcolor="#005EB8" stroked="f">
                <v:path arrowok="t"/>
                <v:fill/>
              </v:shape>
            </v:group>
            <v:group style="position:absolute;left:1301;top:-733;width:8909;height:2" coordorigin="1301,-733" coordsize="8909,2">
              <v:shape style="position:absolute;left:1301;top:-733;width:8909;height:2" coordorigin="1301,-733" coordsize="8909,0" path="m1301,-733l10210,-733e" filled="f" stroked="t" strokeweight=".48pt" strokecolor="#888888">
                <v:path arrowok="t"/>
              </v:shape>
            </v:group>
            <v:group style="position:absolute;left:1301;top:-733;width:2;height:58" coordorigin="1301,-733" coordsize="2,58">
              <v:shape style="position:absolute;left:1301;top:-733;width:2;height:58" coordorigin="1301,-733" coordsize="0,58" path="m1301,-733l1301,-675e" filled="f" stroked="t" strokeweight=".48pt" strokecolor="#888888">
                <v:path arrowok="t"/>
              </v:shape>
            </v:group>
            <v:group style="position:absolute;left:2290;top:-733;width:2;height:58" coordorigin="2290,-733" coordsize="2,58">
              <v:shape style="position:absolute;left:2290;top:-733;width:2;height:58" coordorigin="2290,-733" coordsize="0,58" path="m2290,-733l2290,-675e" filled="f" stroked="t" strokeweight=".48pt" strokecolor="#888888">
                <v:path arrowok="t"/>
              </v:shape>
            </v:group>
            <v:group style="position:absolute;left:3278;top:-733;width:2;height:58" coordorigin="3278,-733" coordsize="2,58">
              <v:shape style="position:absolute;left:3278;top:-733;width:2;height:58" coordorigin="3278,-733" coordsize="0,58" path="m3278,-733l3278,-675e" filled="f" stroked="t" strokeweight=".48pt" strokecolor="#888888">
                <v:path arrowok="t"/>
              </v:shape>
            </v:group>
            <v:group style="position:absolute;left:4267;top:-733;width:2;height:58" coordorigin="4267,-733" coordsize="2,58">
              <v:shape style="position:absolute;left:4267;top:-733;width:2;height:58" coordorigin="4267,-733" coordsize="0,58" path="m4267,-733l4267,-675e" filled="f" stroked="t" strokeweight=".48pt" strokecolor="#888888">
                <v:path arrowok="t"/>
              </v:shape>
            </v:group>
            <v:group style="position:absolute;left:5266;top:-733;width:2;height:58" coordorigin="5266,-733" coordsize="2,58">
              <v:shape style="position:absolute;left:5266;top:-733;width:2;height:58" coordorigin="5266,-733" coordsize="0,58" path="m5266,-733l5266,-675e" filled="f" stroked="t" strokeweight=".48pt" strokecolor="#888888">
                <v:path arrowok="t"/>
              </v:shape>
            </v:group>
            <v:group style="position:absolute;left:6254;top:-733;width:2;height:58" coordorigin="6254,-733" coordsize="2,58">
              <v:shape style="position:absolute;left:6254;top:-733;width:2;height:58" coordorigin="6254,-733" coordsize="0,58" path="m6254,-733l6254,-675e" filled="f" stroked="t" strokeweight=".48pt" strokecolor="#888888">
                <v:path arrowok="t"/>
              </v:shape>
            </v:group>
            <v:group style="position:absolute;left:7243;top:-733;width:2;height:58" coordorigin="7243,-733" coordsize="2,58">
              <v:shape style="position:absolute;left:7243;top:-733;width:2;height:58" coordorigin="7243,-733" coordsize="0,58" path="m7243,-733l7243,-675e" filled="f" stroked="t" strokeweight=".48pt" strokecolor="#888888">
                <v:path arrowok="t"/>
              </v:shape>
            </v:group>
            <v:group style="position:absolute;left:8232;top:-733;width:2;height:58" coordorigin="8232,-733" coordsize="2,58">
              <v:shape style="position:absolute;left:8232;top:-733;width:2;height:58" coordorigin="8232,-733" coordsize="0,58" path="m8232,-733l8232,-675e" filled="f" stroked="t" strokeweight=".48pt" strokecolor="#888888">
                <v:path arrowok="t"/>
              </v:shape>
            </v:group>
            <v:group style="position:absolute;left:9221;top:-733;width:2;height:58" coordorigin="9221,-733" coordsize="2,58">
              <v:shape style="position:absolute;left:9221;top:-733;width:2;height:58" coordorigin="9221,-733" coordsize="0,58" path="m9221,-733l9221,-675e" filled="f" stroked="t" strokeweight=".48pt" strokecolor="#888888">
                <v:path arrowok="t"/>
              </v:shape>
            </v:group>
            <v:group style="position:absolute;left:10210;top:-733;width:2;height:58" coordorigin="10210,-733" coordsize="2,58">
              <v:shape style="position:absolute;left:10210;top:-733;width:2;height:58" coordorigin="10210,-733" coordsize="0,58" path="m10210,-733l10210,-675e" filled="f" stroked="t" strokeweight=".48pt" strokecolor="#888888">
                <v:path arrowok="t"/>
              </v:shape>
            </v:group>
            <v:group style="position:absolute;left:1080;top:-4347;width:9341;height:4319" coordorigin="1080,-4347" coordsize="9341,4319">
              <v:shape style="position:absolute;left:1080;top:-4347;width:9341;height:4319" coordorigin="1080,-4347" coordsize="9341,4319" path="m1080,-27l10421,-27,10421,-4346e" filled="f" stroked="t" strokeweight=".5pt" strokecolor="#888888">
                <v:path arrowok="t"/>
              </v:shape>
              <v:shape style="position:absolute;left:1080;top:-4347;width:9341;height:4319" coordorigin="1080,-4347" coordsize="9341,4319" path="m1080,-4346l1080,-27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12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exact"/>
        <w:ind w:left="108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/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/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/</w:t>
      </w:r>
      <w:r>
        <w:rPr>
          <w:rFonts w:ascii="Arial" w:hAnsi="Arial" w:cs="Arial" w:eastAsia="Arial"/>
          <w:sz w:val="22"/>
          <w:szCs w:val="22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/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4594" w:right="4602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5" w:after="0" w:line="240" w:lineRule="auto"/>
        <w:ind w:left="1211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</w:p>
    <w:p>
      <w:pPr>
        <w:spacing w:before="47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78%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5561" w:space="4486"/>
            <w:col w:w="187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5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</w:p>
    <w:p>
      <w:pPr>
        <w:spacing w:before="48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22%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5570" w:space="1481"/>
            <w:col w:w="4869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03" w:lineRule="exact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20.138092pt;width:486.95pt;height:220.72pt;mso-position-horizontal-relative:page;mso-position-vertical-relative:paragraph;z-index:-1638" coordorigin="1075,-4403" coordsize="9739,4414">
            <v:group style="position:absolute;left:5741;top:-1671;width:1200;height:1171" coordorigin="5741,-1671" coordsize="1200,1171">
              <v:shape style="position:absolute;left:5741;top:-1671;width:1200;height:1171" coordorigin="5741,-1671" coordsize="1200,1171" path="m6941,-1671l5741,-1671,5741,-500,6941,-500,6941,-1671e" filled="t" fillcolor="#005EB8" stroked="f">
                <v:path arrowok="t"/>
                <v:fill/>
              </v:shape>
            </v:group>
            <v:group style="position:absolute;left:5741;top:-3428;width:4195;height:1171" coordorigin="5741,-3428" coordsize="4195,1171">
              <v:shape style="position:absolute;left:5741;top:-3428;width:4195;height:1171" coordorigin="5741,-3428" coordsize="4195,1171" path="m9936,-3428l5741,-3428,5741,-2257,9936,-2257,9936,-3428e" filled="t" fillcolor="#005EB8" stroked="f">
                <v:path arrowok="t"/>
                <v:fill/>
              </v:shape>
            </v:group>
            <v:group style="position:absolute;left:5746;top:-3721;width:2;height:3514" coordorigin="5746,-3721" coordsize="2,3514">
              <v:shape style="position:absolute;left:5746;top:-3721;width:2;height:3514" coordorigin="5746,-3721" coordsize="0,3514" path="m5746,-207l5746,-3721e" filled="f" stroked="t" strokeweight=".48pt" strokecolor="#888888">
                <v:path arrowok="t"/>
              </v:shape>
            </v:group>
            <v:group style="position:absolute;left:5688;top:-207;width:58;height:2" coordorigin="5688,-207" coordsize="58,2">
              <v:shape style="position:absolute;left:5688;top:-207;width:58;height:2" coordorigin="5688,-207" coordsize="58,0" path="m5688,-207l5746,-207e" filled="f" stroked="t" strokeweight=".48pt" strokecolor="#888888">
                <v:path arrowok="t"/>
              </v:shape>
            </v:group>
            <v:group style="position:absolute;left:5688;top:-1964;width:58;height:2" coordorigin="5688,-1964" coordsize="58,2">
              <v:shape style="position:absolute;left:5688;top:-1964;width:58;height:2" coordorigin="5688,-1964" coordsize="58,0" path="m5688,-1964l5746,-1964e" filled="f" stroked="t" strokeweight=".48pt" strokecolor="#888888">
                <v:path arrowok="t"/>
              </v:shape>
            </v:group>
            <v:group style="position:absolute;left:5688;top:-3721;width:58;height:2" coordorigin="5688,-3721" coordsize="58,2">
              <v:shape style="position:absolute;left:5688;top:-3721;width:58;height:2" coordorigin="5688,-3721" coordsize="58,0" path="m5688,-3721l5746,-3721e" filled="f" stroked="t" strokeweight=".48pt" strokecolor="#888888">
                <v:path arrowok="t"/>
              </v:shape>
            </v:group>
            <v:group style="position:absolute;left:1080;top:-4398;width:9729;height:4404" coordorigin="1080,-4398" coordsize="9729,4404">
              <v:shape style="position:absolute;left:1080;top:-4398;width:9729;height:4404" coordorigin="1080,-4398" coordsize="9729,4404" path="m1080,9l10809,9,10809,-4395e" filled="f" stroked="t" strokeweight=".5pt" strokecolor="#888888">
                <v:path arrowok="t"/>
              </v:shape>
              <v:shape style="position:absolute;left:1080;top:-4398;width:9729;height:4404" coordorigin="1080,-4398" coordsize="9729,4404" path="m1080,-4395l1080,9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9</w: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-12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8" w:lineRule="exact"/>
        <w:ind w:left="108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J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4655" w:right="4713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5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4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right="101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</w:rPr>
        <w:t>44%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101"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1"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101"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1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6" w:lineRule="exact"/>
        <w:ind w:left="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4"/>
          <w:w w:val="100"/>
          <w:position w:val="-1"/>
        </w:rPr>
        <w:t>56%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5420" w:space="914"/>
            <w:col w:w="558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9" w:after="0" w:line="240" w:lineRule="auto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18.80809pt;width:483.8pt;height:220.25pt;mso-position-horizontal-relative:page;mso-position-vertical-relative:paragraph;z-index:-1637" coordorigin="1075,-4376" coordsize="9676,4405">
            <v:group style="position:absolute;left:5234;top:-3792;width:2421;height:3607" coordorigin="5234,-3792" coordsize="2421,3607">
              <v:shape style="position:absolute;left:5234;top:-3792;width:2421;height:3607" coordorigin="5234,-3792" coordsize="2421,3607" path="m5851,-3792l5851,-1989,5234,-294,5375,-249,5517,-216,5659,-195,5801,-185,5942,-187,6082,-199,6219,-222,6354,-256,6485,-300,6613,-354,6736,-417,6854,-490,6967,-571,7073,-661,7172,-760,7264,-867,7348,-982,7424,-1105,7490,-1235,7546,-1372,7591,-1513,7624,-1655,7645,-1797,7654,-1939,7653,-2080,7640,-2219,7617,-2357,7583,-2492,7539,-2623,7486,-2751,7422,-2874,7350,-2992,7268,-3105,7178,-3211,7079,-3310,6972,-3402,6857,-3486,6734,-3561,6605,-3627,6468,-3684,6408,-3704,6348,-3723,6287,-3739,6226,-3753,6164,-3765,6102,-3775,6039,-3782,5977,-3788,5914,-3791,5882,-3792,5851,-3792e" filled="t" fillcolor="#0052A2" stroked="f">
                <v:path arrowok="t"/>
                <v:fill/>
              </v:shape>
            </v:group>
            <v:group style="position:absolute;left:4047;top:-3792;width:1804;height:3499" coordorigin="4047,-3792" coordsize="1804,3499">
              <v:shape style="position:absolute;left:4047;top:-3792;width:1804;height:3499" coordorigin="4047,-3792" coordsize="1804,3499" path="m5851,-3792l5703,-3786,5558,-3769,5417,-3740,5280,-3700,5148,-3651,5022,-3591,4900,-3522,4785,-3444,4677,-3358,4575,-3264,4481,-3162,4395,-3054,4317,-2939,4248,-2818,4189,-2691,4139,-2559,4099,-2422,4070,-2281,4053,-2136,4047,-1989,4050,-1875,4061,-1764,4078,-1654,4102,-1546,4132,-1440,4169,-1337,4211,-1236,4259,-1139,4313,-1045,4373,-954,4438,-867,4508,-784,4583,-705,4663,-631,4748,-561,4837,-497,4930,-437,5027,-384,5129,-336,5234,-294,5851,-1989,5851,-3792e" filled="t" fillcolor="#8497CA" stroked="f">
                <v:path arrowok="t"/>
                <v:fill/>
              </v:shape>
            </v:group>
            <v:group style="position:absolute;left:1080;top:-4371;width:9666;height:4395" coordorigin="1080,-4371" coordsize="9666,4395">
              <v:shape style="position:absolute;left:1080;top:-4371;width:9666;height:4395" coordorigin="1080,-4371" coordsize="9666,4395" path="m1080,24l10746,24,10746,-4371,1080,-4371,1080,24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12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exact"/>
        <w:ind w:left="108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x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11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4030" w:right="409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x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5" w:after="0" w:line="226" w:lineRule="exact"/>
        <w:ind w:left="4169" w:right="712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100%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7945" w:right="146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03" w:lineRule="exact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20.138107pt;width:483.8pt;height:220.63pt;mso-position-horizontal-relative:page;mso-position-vertical-relative:paragraph;z-index:-1636" coordorigin="1075,-4403" coordsize="9676,4413">
            <v:group style="position:absolute;left:2362;top:-3140;width:4214;height:2928" coordorigin="2362,-3140" coordsize="4214,2928">
              <v:shape style="position:absolute;left:2362;top:-3140;width:4214;height:2928" coordorigin="2362,-3140" coordsize="4214,2928" path="m2362,-212l6576,-212,6576,-3140,2362,-3140,2362,-212e" filled="t" fillcolor="#005EB8" stroked="f">
                <v:path arrowok="t"/>
                <v:fill/>
              </v:shape>
            </v:group>
            <v:group style="position:absolute;left:7805;top:-2161;width:96;height:96" coordorigin="7805,-2161" coordsize="96,96">
              <v:shape style="position:absolute;left:7805;top:-2161;width:96;height:96" coordorigin="7805,-2161" coordsize="96,96" path="m7805,-2065l7901,-2065,7901,-2161,7805,-2161,7805,-2065e" filled="t" fillcolor="#005EB8" stroked="f">
                <v:path arrowok="t"/>
                <v:fill/>
              </v:shape>
            </v:group>
            <v:group style="position:absolute;left:1080;top:-4398;width:9666;height:4403" coordorigin="1080,-4398" coordsize="9666,4403">
              <v:shape style="position:absolute;left:1080;top:-4398;width:9666;height:4403" coordorigin="1080,-4398" coordsize="9666,4403" path="m1080,9l10746,9,10746,-4393e" filled="f" stroked="t" strokeweight=".5pt" strokecolor="#888888">
                <v:path arrowok="t"/>
              </v:shape>
              <v:shape style="position:absolute;left:1080;top:-4398;width:9666;height:4403" coordorigin="1080,-4398" coordsize="9666,4403" path="m1080,-4393l1080,9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8</w: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-12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6" w:lineRule="auto"/>
        <w:ind w:left="1086" w:right="103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4117" w:right="4187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5" w:after="0" w:line="240" w:lineRule="auto"/>
        <w:ind w:left="1868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</w:p>
    <w:p>
      <w:pPr>
        <w:spacing w:before="47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63%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2860" w:space="6984"/>
            <w:col w:w="207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26" w:lineRule="exact"/>
        <w:ind w:left="121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199997pt;margin-top:-57.970146pt;width:335.52pt;height:175.68pt;mso-position-horizontal-relative:page;mso-position-vertical-relative:paragraph;z-index:-1633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586" w:hRule="exact"/>
                    </w:trPr>
                    <w:tc>
                      <w:tcPr>
                        <w:tcW w:w="6696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6696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86" w:hRule="exact"/>
                    </w:trPr>
                    <w:tc>
                      <w:tcPr>
                        <w:tcW w:w="133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35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6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3"/>
                            <w:w w:val="100"/>
                          </w:rPr>
                          <w:t>13%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6696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76" w:hRule="exact"/>
                    </w:trPr>
                    <w:tc>
                      <w:tcPr>
                        <w:tcW w:w="133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35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170" w:lineRule="exact"/>
                          <w:jc w:val="left"/>
                          <w:rPr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6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3"/>
                            <w:w w:val="100"/>
                          </w:rPr>
                          <w:t>13%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6696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86" w:hRule="exact"/>
                    </w:trPr>
                    <w:tc>
                      <w:tcPr>
                        <w:tcW w:w="133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35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1339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357" w:type="dxa"/>
                        <w:vMerge/>
                        <w:tcBorders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26" w:lineRule="exact"/>
        <w:ind w:left="215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k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35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</w:p>
    <w:p>
      <w:pPr>
        <w:spacing w:before="47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13%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  <w:cols w:num="2" w:equalWidth="0">
            <w:col w:w="2857" w:space="1627"/>
            <w:col w:w="7436"/>
          </w:cols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19.998123pt;width:483.8pt;height:220.79pt;mso-position-horizontal-relative:page;mso-position-vertical-relative:paragraph;z-index:-1635" coordorigin="1075,-4400" coordsize="9676,4416">
            <v:group style="position:absolute;left:2971;top:-205;width:58;height:2" coordorigin="2971,-205" coordsize="58,2">
              <v:shape style="position:absolute;left:2971;top:-205;width:58;height:2" coordorigin="2971,-205" coordsize="58,0" path="m2971,-205l3029,-205e" filled="f" stroked="t" strokeweight=".48pt" strokecolor="#888888">
                <v:path arrowok="t"/>
              </v:shape>
            </v:group>
            <v:group style="position:absolute;left:2971;top:-1088;width:58;height:2" coordorigin="2971,-1088" coordsize="58,2">
              <v:shape style="position:absolute;left:2971;top:-1088;width:58;height:2" coordorigin="2971,-1088" coordsize="58,0" path="m2971,-1088l3029,-1088e" filled="f" stroked="t" strokeweight=".48pt" strokecolor="#888888">
                <v:path arrowok="t"/>
              </v:shape>
            </v:group>
            <v:group style="position:absolute;left:2971;top:-1961;width:58;height:2" coordorigin="2971,-1961" coordsize="58,2">
              <v:shape style="position:absolute;left:2971;top:-1961;width:58;height:2" coordorigin="2971,-1961" coordsize="58,0" path="m2971,-1961l3029,-1961e" filled="f" stroked="t" strokeweight=".48pt" strokecolor="#888888">
                <v:path arrowok="t"/>
              </v:shape>
            </v:group>
            <v:group style="position:absolute;left:2971;top:-2845;width:58;height:2" coordorigin="2971,-2845" coordsize="58,2">
              <v:shape style="position:absolute;left:2971;top:-2845;width:58;height:2" coordorigin="2971,-2845" coordsize="58,0" path="m2971,-2845l3029,-2845e" filled="f" stroked="t" strokeweight=".48pt" strokecolor="#888888">
                <v:path arrowok="t"/>
              </v:shape>
            </v:group>
            <v:group style="position:absolute;left:2971;top:-3718;width:58;height:2" coordorigin="2971,-3718" coordsize="58,2">
              <v:shape style="position:absolute;left:2971;top:-3718;width:58;height:2" coordorigin="2971,-3718" coordsize="58,0" path="m2971,-3718l3029,-3718e" filled="f" stroked="t" strokeweight=".48pt" strokecolor="#888888">
                <v:path arrowok="t"/>
              </v:shape>
            </v:group>
            <v:group style="position:absolute;left:1080;top:-4395;width:9666;height:4406" coordorigin="1080,-4395" coordsize="9666,4406">
              <v:shape style="position:absolute;left:1080;top:-4395;width:9666;height:4406" coordorigin="1080,-4395" coordsize="9666,4406" path="m1080,12l10746,12,10746,-4394e" filled="f" stroked="t" strokeweight=".5pt" strokecolor="#888888">
                <v:path arrowok="t"/>
              </v:shape>
              <v:shape style="position:absolute;left:1080;top:-4395;width:9666;height:4406" coordorigin="1080,-4395" coordsize="9666,4406" path="m1080,-4394l1080,12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spacing w:val="-12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exact"/>
        <w:ind w:left="1086" w:right="1034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3.75pt;margin-top:36.12999pt;width:486.95pt;height:220.85pt;mso-position-horizontal-relative:page;mso-position-vertical-relative:paragraph;z-index:-1634" coordorigin="1075,723" coordsize="9739,4417">
            <v:group style="position:absolute;left:2083;top:2500;width:3091;height:2160" coordorigin="2083,2500" coordsize="3091,2160">
              <v:shape style="position:absolute;left:2083;top:2500;width:3091;height:2160" coordorigin="2083,2500" coordsize="3091,2160" path="m5174,2500l2083,2500,2083,4660,5174,4660,5174,2500e" filled="t" fillcolor="#005EB8" stroked="f">
                <v:path arrowok="t"/>
                <v:fill/>
              </v:shape>
            </v:group>
            <v:group style="position:absolute;left:6720;top:4391;width:3101;height:269" coordorigin="6720,4391" coordsize="3101,269">
              <v:shape style="position:absolute;left:6720;top:4391;width:3101;height:269" coordorigin="6720,4391" coordsize="3101,269" path="m9821,4391l6720,4391,6720,4660,9821,4660,9821,4391e" filled="t" fillcolor="#005EB8" stroked="f">
                <v:path arrowok="t"/>
                <v:fill/>
              </v:shape>
            </v:group>
            <v:group style="position:absolute;left:1301;top:4655;width:9293;height:2" coordorigin="1301,4655" coordsize="9293,2">
              <v:shape style="position:absolute;left:1301;top:4655;width:9293;height:2" coordorigin="1301,4655" coordsize="9293,0" path="m1301,4655l10594,4655e" filled="f" stroked="t" strokeweight=".48pt" strokecolor="#888888">
                <v:path arrowok="t"/>
              </v:shape>
            </v:group>
            <v:group style="position:absolute;left:1301;top:4655;width:2;height:58" coordorigin="1301,4655" coordsize="2,58">
              <v:shape style="position:absolute;left:1301;top:4655;width:2;height:58" coordorigin="1301,4655" coordsize="0,58" path="m1301,4655l1301,4712e" filled="f" stroked="t" strokeweight=".48pt" strokecolor="#888888">
                <v:path arrowok="t"/>
              </v:shape>
            </v:group>
            <v:group style="position:absolute;left:5947;top:4655;width:2;height:58" coordorigin="5947,4655" coordsize="2,58">
              <v:shape style="position:absolute;left:5947;top:4655;width:2;height:58" coordorigin="5947,4655" coordsize="0,58" path="m5947,4655l5947,4712e" filled="f" stroked="t" strokeweight=".48pt" strokecolor="#888888">
                <v:path arrowok="t"/>
              </v:shape>
            </v:group>
            <v:group style="position:absolute;left:10594;top:4655;width:2;height:58" coordorigin="10594,4655" coordsize="2,58">
              <v:shape style="position:absolute;left:10594;top:4655;width:2;height:58" coordorigin="10594,4655" coordsize="0,58" path="m10594,4655l10594,4712e" filled="f" stroked="t" strokeweight=".48pt" strokecolor="#888888">
                <v:path arrowok="t"/>
              </v:shape>
            </v:group>
            <v:group style="position:absolute;left:1080;top:728;width:9729;height:4407" coordorigin="1080,728" coordsize="9729,4407">
              <v:shape style="position:absolute;left:1080;top:728;width:9729;height:4407" coordorigin="1080,728" coordsize="9729,4407" path="m1080,5135l10809,5135,10809,728,1080,728,1080,5135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278" w:right="229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lf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42" w:lineRule="auto"/>
        <w:ind w:left="2382" w:right="2402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ey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(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ir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5" w:after="0" w:line="226" w:lineRule="exact"/>
        <w:ind w:left="341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89%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right="3418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</w:rPr>
        <w:t>11%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17" w:right="-20"/>
        <w:jc w:val="left"/>
        <w:tabs>
          <w:tab w:pos="75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3" w:lineRule="exact"/>
        <w:ind w:left="10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9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-12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-6"/>
          <w:w w:val="101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1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1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1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type w:val="continuous"/>
          <w:pgSz w:w="11920" w:h="16840"/>
          <w:pgMar w:top="1560" w:bottom="280" w:left="0" w:right="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407" w:lineRule="exact"/>
        <w:ind w:left="1249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4688"/>
          <w:spacing w:val="11"/>
          <w:w w:val="100"/>
          <w:position w:val="-1"/>
        </w:rPr>
        <w:t>W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0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004688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36"/>
          <w:szCs w:val="36"/>
          <w:color w:val="004688"/>
          <w:spacing w:val="-14"/>
          <w:w w:val="100"/>
          <w:position w:val="-1"/>
        </w:rPr>
        <w:t>w</w:t>
      </w:r>
      <w:r>
        <w:rPr>
          <w:rFonts w:ascii="Arial" w:hAnsi="Arial" w:cs="Arial" w:eastAsia="Arial"/>
          <w:sz w:val="36"/>
          <w:szCs w:val="36"/>
          <w:color w:val="004688"/>
          <w:spacing w:val="5"/>
          <w:w w:val="100"/>
          <w:position w:val="-1"/>
        </w:rPr>
        <w:t>i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36"/>
          <w:szCs w:val="36"/>
          <w:color w:val="004688"/>
          <w:spacing w:val="-9"/>
          <w:w w:val="100"/>
          <w:position w:val="-1"/>
        </w:rPr>
        <w:t>k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36"/>
          <w:szCs w:val="36"/>
          <w:color w:val="004688"/>
          <w:spacing w:val="-4"/>
          <w:w w:val="100"/>
          <w:position w:val="-1"/>
        </w:rPr>
        <w:t>i</w:t>
      </w:r>
      <w:r>
        <w:rPr>
          <w:rFonts w:ascii="Arial" w:hAnsi="Arial" w:cs="Arial" w:eastAsia="Arial"/>
          <w:sz w:val="36"/>
          <w:szCs w:val="36"/>
          <w:color w:val="004688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36"/>
          <w:szCs w:val="36"/>
          <w:color w:val="004688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04688"/>
          <w:spacing w:val="-4"/>
          <w:w w:val="100"/>
          <w:position w:val="-1"/>
        </w:rPr>
        <w:t>D</w:t>
      </w:r>
      <w:r>
        <w:rPr>
          <w:rFonts w:ascii="Arial" w:hAnsi="Arial" w:cs="Arial" w:eastAsia="Arial"/>
          <w:sz w:val="36"/>
          <w:szCs w:val="36"/>
          <w:color w:val="004688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0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004688"/>
          <w:spacing w:val="4"/>
          <w:w w:val="100"/>
          <w:position w:val="-1"/>
        </w:rPr>
        <w:t>f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36"/>
          <w:szCs w:val="36"/>
          <w:color w:val="004688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04688"/>
          <w:spacing w:val="-3"/>
          <w:w w:val="100"/>
          <w:position w:val="-1"/>
        </w:rPr>
        <w:t>P</w:t>
      </w:r>
      <w:r>
        <w:rPr>
          <w:rFonts w:ascii="Arial" w:hAnsi="Arial" w:cs="Arial" w:eastAsia="Arial"/>
          <w:sz w:val="36"/>
          <w:szCs w:val="36"/>
          <w:color w:val="004688"/>
          <w:spacing w:val="-4"/>
          <w:w w:val="100"/>
          <w:position w:val="-1"/>
        </w:rPr>
        <w:t>N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004688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04688"/>
          <w:spacing w:val="-4"/>
          <w:w w:val="100"/>
          <w:position w:val="-1"/>
        </w:rPr>
        <w:t>C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0"/>
          <w:position w:val="-1"/>
        </w:rPr>
        <w:t>o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0"/>
          <w:position w:val="-1"/>
        </w:rPr>
        <w:t>u</w:t>
      </w:r>
      <w:r>
        <w:rPr>
          <w:rFonts w:ascii="Arial" w:hAnsi="Arial" w:cs="Arial" w:eastAsia="Arial"/>
          <w:sz w:val="36"/>
          <w:szCs w:val="36"/>
          <w:color w:val="004688"/>
          <w:spacing w:val="5"/>
          <w:w w:val="100"/>
          <w:position w:val="-1"/>
        </w:rPr>
        <w:t>l</w:t>
      </w:r>
      <w:r>
        <w:rPr>
          <w:rFonts w:ascii="Arial" w:hAnsi="Arial" w:cs="Arial" w:eastAsia="Arial"/>
          <w:sz w:val="36"/>
          <w:szCs w:val="36"/>
          <w:color w:val="004688"/>
          <w:spacing w:val="4"/>
          <w:w w:val="100"/>
          <w:position w:val="-1"/>
        </w:rPr>
        <w:t>t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0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004688"/>
          <w:spacing w:val="-5"/>
          <w:w w:val="100"/>
          <w:position w:val="-1"/>
        </w:rPr>
        <w:t>t</w:t>
      </w:r>
      <w:r>
        <w:rPr>
          <w:rFonts w:ascii="Arial" w:hAnsi="Arial" w:cs="Arial" w:eastAsia="Arial"/>
          <w:sz w:val="36"/>
          <w:szCs w:val="36"/>
          <w:color w:val="004688"/>
          <w:spacing w:val="5"/>
          <w:w w:val="100"/>
          <w:position w:val="-1"/>
        </w:rPr>
        <w:t>i</w:t>
      </w:r>
      <w:r>
        <w:rPr>
          <w:rFonts w:ascii="Arial" w:hAnsi="Arial" w:cs="Arial" w:eastAsia="Arial"/>
          <w:sz w:val="36"/>
          <w:szCs w:val="36"/>
          <w:color w:val="004688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36"/>
          <w:szCs w:val="36"/>
          <w:color w:val="004688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04688"/>
          <w:spacing w:val="-3"/>
          <w:w w:val="101"/>
          <w:position w:val="-1"/>
        </w:rPr>
        <w:t>S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1"/>
          <w:position w:val="-1"/>
        </w:rPr>
        <w:t>u</w:t>
      </w:r>
      <w:r>
        <w:rPr>
          <w:rFonts w:ascii="Arial" w:hAnsi="Arial" w:cs="Arial" w:eastAsia="Arial"/>
          <w:sz w:val="36"/>
          <w:szCs w:val="36"/>
          <w:color w:val="004688"/>
          <w:spacing w:val="3"/>
          <w:w w:val="101"/>
          <w:position w:val="-1"/>
        </w:rPr>
        <w:t>r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1"/>
          <w:position w:val="-1"/>
        </w:rPr>
        <w:t>v</w:t>
      </w:r>
      <w:r>
        <w:rPr>
          <w:rFonts w:ascii="Arial" w:hAnsi="Arial" w:cs="Arial" w:eastAsia="Arial"/>
          <w:sz w:val="36"/>
          <w:szCs w:val="36"/>
          <w:color w:val="004688"/>
          <w:spacing w:val="-11"/>
          <w:w w:val="101"/>
          <w:position w:val="-1"/>
        </w:rPr>
        <w:t>e</w:t>
      </w:r>
      <w:r>
        <w:rPr>
          <w:rFonts w:ascii="Arial" w:hAnsi="Arial" w:cs="Arial" w:eastAsia="Arial"/>
          <w:sz w:val="36"/>
          <w:szCs w:val="36"/>
          <w:color w:val="004688"/>
          <w:spacing w:val="0"/>
          <w:w w:val="101"/>
          <w:position w:val="-1"/>
        </w:rPr>
        <w:t>y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0.657187pt;height:234.9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5.184716pt;height:254.7975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5.339585pt;height:229.3575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4.543947pt;height:229.3575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4.453204pt;height:146.6775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pgMar w:header="494" w:footer="1112" w:top="1380" w:bottom="1300" w:left="0" w:right="0"/>
          <w:headerReference w:type="default" r:id="rId10"/>
          <w:pgSz w:w="11920" w:h="1684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3.820302pt;height:333.5025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3.888119pt;height:228.5625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3.359753pt;height:323.9625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3.722582pt;height:209.48250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3.001416pt;height:299.71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4.83672pt;height:239.29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4.395668pt;height:321.975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3.539405pt;height:198.75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3.96057pt;height:544.1775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p>
      <w:pPr>
        <w:jc w:val="left"/>
        <w:spacing w:after="0"/>
        <w:sectPr>
          <w:pgMar w:header="494" w:footer="1112" w:top="1380" w:bottom="1300" w:left="0" w:right="0"/>
          <w:pgSz w:w="11920" w:h="16840"/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3.779604pt;height:583.53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0" w:lineRule="auto"/>
        <w:ind w:left="10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</w:p>
    <w:sectPr>
      <w:pgMar w:header="494" w:footer="1112" w:top="1380" w:bottom="1300" w:left="0" w:right="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0pt;margin-top:776.329163pt;width:595.679993pt;height:65.5908pt;mso-position-horizontal-relative:page;mso-position-vertical-relative:page;z-index:-165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.327999pt;margin-top:804.911987pt;width:135.306562pt;height:12.08pt;mso-position-horizontal-relative:page;mso-position-vertical-relative:page;z-index:-1657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3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6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3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-6"/>
                    <w:w w:val="100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3"/>
                    <w:w w:val="100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-6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3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6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3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6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3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-6"/>
                    <w:w w:val="100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3"/>
                    <w:w w:val="100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-6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3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93.5pt;margin-top:24.699984pt;width:146.730pt;height:44.6pt;mso-position-horizontal-relative:page;mso-position-vertical-relative:page;z-index:-1659" type="#_x0000_t75">
          <v:imagedata r:id="rId1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93.5pt;margin-top:24.699984pt;width:146.730pt;height:44.6pt;mso-position-horizontal-relative:page;mso-position-vertical-relative:page;z-index:-1656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header" Target="header2.xml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2018-03-05T11:33:11Z</dcterms:created>
  <dcterms:modified xsi:type="dcterms:W3CDTF">2018-03-05T11:33:11Z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2018-02-28T00:00:00Z</vt:filetime>
  </property>
  <property fmtid="{D5CDD505-2E9C-101B-9397-08002B2CF9AE}" pid="3" name="LastSaved">
    <vt:filetime>2018-03-05T00:00:00Z</vt:filetime>
  </property>
</Properties>
</file>